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225" w:rsidRDefault="005B132A" w:rsidP="00B34C65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9E0CF16" wp14:editId="207555E9">
            <wp:simplePos x="0" y="0"/>
            <wp:positionH relativeFrom="column">
              <wp:posOffset>3022600</wp:posOffset>
            </wp:positionH>
            <wp:positionV relativeFrom="paragraph">
              <wp:posOffset>-228600</wp:posOffset>
            </wp:positionV>
            <wp:extent cx="542290" cy="542290"/>
            <wp:effectExtent l="0" t="0" r="0" b="0"/>
            <wp:wrapTight wrapText="bothSides">
              <wp:wrapPolygon edited="0">
                <wp:start x="0" y="0"/>
                <wp:lineTo x="0" y="20487"/>
                <wp:lineTo x="20487" y="20487"/>
                <wp:lineTo x="20487" y="0"/>
                <wp:lineTo x="0" y="0"/>
              </wp:wrapPolygon>
            </wp:wrapTight>
            <wp:docPr id="10" name="Bild 10" descr="QR-Code_249913_B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R-Code_249913_BB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6D2D18" wp14:editId="3267F9A4">
                <wp:simplePos x="0" y="0"/>
                <wp:positionH relativeFrom="column">
                  <wp:posOffset>3887470</wp:posOffset>
                </wp:positionH>
                <wp:positionV relativeFrom="paragraph">
                  <wp:posOffset>-226695</wp:posOffset>
                </wp:positionV>
                <wp:extent cx="1949450" cy="1574800"/>
                <wp:effectExtent l="0" t="0" r="12700" b="25400"/>
                <wp:wrapSquare wrapText="bothSides"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80A" w:rsidRPr="000F652B" w:rsidRDefault="004F1D8B" w:rsidP="000F652B">
                            <w:pPr>
                              <w:spacing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F652B">
                              <w:rPr>
                                <w:sz w:val="16"/>
                                <w:szCs w:val="16"/>
                              </w:rPr>
                              <w:t>Interne</w:t>
                            </w:r>
                            <w:r w:rsidR="00B9480A" w:rsidRPr="000F652B">
                              <w:rPr>
                                <w:sz w:val="16"/>
                                <w:szCs w:val="16"/>
                              </w:rPr>
                              <w:t xml:space="preserve"> Vermerke:</w:t>
                            </w:r>
                          </w:p>
                          <w:p w:rsidR="000F652B" w:rsidRPr="0029043D" w:rsidRDefault="000F652B" w:rsidP="0029043D">
                            <w:pPr>
                              <w:spacing w:before="120" w:line="60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9043D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B9480A" w:rsidRPr="0029043D">
                              <w:rPr>
                                <w:sz w:val="18"/>
                                <w:szCs w:val="18"/>
                              </w:rPr>
                              <w:t>ufna</w:t>
                            </w:r>
                            <w:r w:rsidR="00C3795D" w:rsidRPr="0029043D"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 w:rsidR="00B9480A" w:rsidRPr="0029043D">
                              <w:rPr>
                                <w:sz w:val="18"/>
                                <w:szCs w:val="18"/>
                              </w:rPr>
                              <w:t>me</w:t>
                            </w:r>
                            <w:r w:rsidR="00C3795D" w:rsidRPr="0029043D">
                              <w:rPr>
                                <w:sz w:val="18"/>
                                <w:szCs w:val="18"/>
                              </w:rPr>
                              <w:t>……………</w:t>
                            </w:r>
                            <w:r w:rsidRPr="0029043D">
                              <w:rPr>
                                <w:sz w:val="18"/>
                                <w:szCs w:val="18"/>
                              </w:rPr>
                              <w:t>…………..</w:t>
                            </w:r>
                          </w:p>
                          <w:p w:rsidR="00451E38" w:rsidRPr="0029043D" w:rsidRDefault="00B9480A" w:rsidP="0029043D">
                            <w:pPr>
                              <w:spacing w:line="60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9043D">
                              <w:rPr>
                                <w:sz w:val="18"/>
                                <w:szCs w:val="18"/>
                              </w:rPr>
                              <w:t>Zimmer</w:t>
                            </w:r>
                            <w:r w:rsidR="00451E38" w:rsidRPr="0029043D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  <w:r w:rsidR="00C3795D" w:rsidRPr="0029043D">
                              <w:rPr>
                                <w:sz w:val="18"/>
                                <w:szCs w:val="18"/>
                              </w:rPr>
                              <w:t>……………………</w:t>
                            </w:r>
                            <w:r w:rsidR="00451E38" w:rsidRPr="0029043D">
                              <w:rPr>
                                <w:sz w:val="18"/>
                                <w:szCs w:val="18"/>
                              </w:rPr>
                              <w:t>…..</w:t>
                            </w:r>
                          </w:p>
                          <w:p w:rsidR="00B9480A" w:rsidRDefault="00451E38" w:rsidP="0029043D">
                            <w:pPr>
                              <w:spacing w:line="60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9043D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B9480A" w:rsidRPr="0029043D">
                              <w:rPr>
                                <w:sz w:val="18"/>
                                <w:szCs w:val="18"/>
                              </w:rPr>
                              <w:t>ufnahmezahl</w:t>
                            </w:r>
                            <w:r w:rsidRPr="0029043D">
                              <w:rPr>
                                <w:sz w:val="18"/>
                                <w:szCs w:val="18"/>
                              </w:rPr>
                              <w:t>………</w:t>
                            </w:r>
                            <w:r w:rsidR="000F652B" w:rsidRPr="0029043D">
                              <w:rPr>
                                <w:sz w:val="18"/>
                                <w:szCs w:val="18"/>
                              </w:rPr>
                              <w:t>…………</w:t>
                            </w:r>
                            <w:r w:rsidR="0029043D">
                              <w:rPr>
                                <w:sz w:val="18"/>
                                <w:szCs w:val="18"/>
                              </w:rPr>
                              <w:t>..</w:t>
                            </w:r>
                          </w:p>
                          <w:p w:rsidR="005B132A" w:rsidRDefault="005B132A" w:rsidP="0029043D">
                            <w:pPr>
                              <w:spacing w:line="60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Pflege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Wohnen</w:t>
                            </w:r>
                          </w:p>
                          <w:p w:rsidR="005B132A" w:rsidRDefault="005B132A" w:rsidP="0029043D">
                            <w:pPr>
                              <w:spacing w:line="60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B132A" w:rsidRDefault="005B132A" w:rsidP="0029043D">
                            <w:pPr>
                              <w:spacing w:line="60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B132A" w:rsidRPr="0029043D" w:rsidRDefault="005B132A" w:rsidP="0029043D">
                            <w:pPr>
                              <w:spacing w:line="60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6.1pt;margin-top:-17.85pt;width:153.5pt;height:1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">
                <v:textbox>
                  <w:txbxContent>
                    <w:p w:rsidR="00B9480A" w:rsidRPr="000F652B" w:rsidRDefault="004F1D8B" w:rsidP="000F652B">
                      <w:pPr>
                        <w:spacing w:line="480" w:lineRule="auto"/>
                        <w:rPr>
                          <w:sz w:val="16"/>
                          <w:szCs w:val="16"/>
                        </w:rPr>
                      </w:pPr>
                      <w:r w:rsidRPr="000F652B">
                        <w:rPr>
                          <w:sz w:val="16"/>
                          <w:szCs w:val="16"/>
                        </w:rPr>
                        <w:t>Interne</w:t>
                      </w:r>
                      <w:r w:rsidR="00B9480A" w:rsidRPr="000F652B">
                        <w:rPr>
                          <w:sz w:val="16"/>
                          <w:szCs w:val="16"/>
                        </w:rPr>
                        <w:t xml:space="preserve"> Vermerke:</w:t>
                      </w:r>
                    </w:p>
                    <w:p w:rsidR="000F652B" w:rsidRPr="0029043D" w:rsidRDefault="000F652B" w:rsidP="0029043D">
                      <w:pPr>
                        <w:spacing w:before="120" w:line="600" w:lineRule="auto"/>
                        <w:rPr>
                          <w:sz w:val="18"/>
                          <w:szCs w:val="18"/>
                        </w:rPr>
                      </w:pPr>
                      <w:r w:rsidRPr="0029043D">
                        <w:rPr>
                          <w:sz w:val="18"/>
                          <w:szCs w:val="18"/>
                        </w:rPr>
                        <w:t>A</w:t>
                      </w:r>
                      <w:r w:rsidR="00B9480A" w:rsidRPr="0029043D">
                        <w:rPr>
                          <w:sz w:val="18"/>
                          <w:szCs w:val="18"/>
                        </w:rPr>
                        <w:t>ufna</w:t>
                      </w:r>
                      <w:r w:rsidR="00C3795D" w:rsidRPr="0029043D">
                        <w:rPr>
                          <w:sz w:val="18"/>
                          <w:szCs w:val="18"/>
                        </w:rPr>
                        <w:t>h</w:t>
                      </w:r>
                      <w:r w:rsidR="00B9480A" w:rsidRPr="0029043D">
                        <w:rPr>
                          <w:sz w:val="18"/>
                          <w:szCs w:val="18"/>
                        </w:rPr>
                        <w:t>me</w:t>
                      </w:r>
                      <w:r w:rsidR="00C3795D" w:rsidRPr="0029043D">
                        <w:rPr>
                          <w:sz w:val="18"/>
                          <w:szCs w:val="18"/>
                        </w:rPr>
                        <w:t>……………</w:t>
                      </w:r>
                      <w:r w:rsidRPr="0029043D">
                        <w:rPr>
                          <w:sz w:val="18"/>
                          <w:szCs w:val="18"/>
                        </w:rPr>
                        <w:t>…………..</w:t>
                      </w:r>
                    </w:p>
                    <w:p w:rsidR="00451E38" w:rsidRPr="0029043D" w:rsidRDefault="00B9480A" w:rsidP="0029043D">
                      <w:pPr>
                        <w:spacing w:line="600" w:lineRule="auto"/>
                        <w:rPr>
                          <w:sz w:val="18"/>
                          <w:szCs w:val="18"/>
                        </w:rPr>
                      </w:pPr>
                      <w:r w:rsidRPr="0029043D">
                        <w:rPr>
                          <w:sz w:val="18"/>
                          <w:szCs w:val="18"/>
                        </w:rPr>
                        <w:t>Zimmer</w:t>
                      </w:r>
                      <w:r w:rsidR="00451E38" w:rsidRPr="0029043D">
                        <w:rPr>
                          <w:sz w:val="18"/>
                          <w:szCs w:val="18"/>
                        </w:rPr>
                        <w:t>…</w:t>
                      </w:r>
                      <w:r w:rsidR="00C3795D" w:rsidRPr="0029043D">
                        <w:rPr>
                          <w:sz w:val="18"/>
                          <w:szCs w:val="18"/>
                        </w:rPr>
                        <w:t>……………………</w:t>
                      </w:r>
                      <w:r w:rsidR="00451E38" w:rsidRPr="0029043D">
                        <w:rPr>
                          <w:sz w:val="18"/>
                          <w:szCs w:val="18"/>
                        </w:rPr>
                        <w:t>…..</w:t>
                      </w:r>
                    </w:p>
                    <w:p w:rsidR="00B9480A" w:rsidRDefault="00451E38" w:rsidP="0029043D">
                      <w:pPr>
                        <w:spacing w:line="600" w:lineRule="auto"/>
                        <w:rPr>
                          <w:sz w:val="18"/>
                          <w:szCs w:val="18"/>
                        </w:rPr>
                      </w:pPr>
                      <w:r w:rsidRPr="0029043D">
                        <w:rPr>
                          <w:sz w:val="18"/>
                          <w:szCs w:val="18"/>
                        </w:rPr>
                        <w:t>A</w:t>
                      </w:r>
                      <w:r w:rsidR="00B9480A" w:rsidRPr="0029043D">
                        <w:rPr>
                          <w:sz w:val="18"/>
                          <w:szCs w:val="18"/>
                        </w:rPr>
                        <w:t>ufnahmezahl</w:t>
                      </w:r>
                      <w:r w:rsidRPr="0029043D">
                        <w:rPr>
                          <w:sz w:val="18"/>
                          <w:szCs w:val="18"/>
                        </w:rPr>
                        <w:t>………</w:t>
                      </w:r>
                      <w:r w:rsidR="000F652B" w:rsidRPr="0029043D">
                        <w:rPr>
                          <w:sz w:val="18"/>
                          <w:szCs w:val="18"/>
                        </w:rPr>
                        <w:t>…………</w:t>
                      </w:r>
                      <w:r w:rsidR="0029043D">
                        <w:rPr>
                          <w:sz w:val="18"/>
                          <w:szCs w:val="18"/>
                        </w:rPr>
                        <w:t>..</w:t>
                      </w:r>
                    </w:p>
                    <w:p w:rsidR="005B132A" w:rsidRDefault="005B132A" w:rsidP="0029043D">
                      <w:pPr>
                        <w:spacing w:line="60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Pflege 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Wohnen</w:t>
                      </w:r>
                    </w:p>
                    <w:p w:rsidR="005B132A" w:rsidRDefault="005B132A" w:rsidP="0029043D">
                      <w:pPr>
                        <w:spacing w:line="600" w:lineRule="auto"/>
                        <w:rPr>
                          <w:sz w:val="18"/>
                          <w:szCs w:val="18"/>
                        </w:rPr>
                      </w:pPr>
                    </w:p>
                    <w:p w:rsidR="005B132A" w:rsidRDefault="005B132A" w:rsidP="0029043D">
                      <w:pPr>
                        <w:spacing w:line="600" w:lineRule="auto"/>
                        <w:rPr>
                          <w:sz w:val="18"/>
                          <w:szCs w:val="18"/>
                        </w:rPr>
                      </w:pPr>
                    </w:p>
                    <w:p w:rsidR="005B132A" w:rsidRPr="0029043D" w:rsidRDefault="005B132A" w:rsidP="0029043D">
                      <w:pPr>
                        <w:spacing w:line="60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4937">
        <w:rPr>
          <w:noProof/>
        </w:rPr>
        <w:drawing>
          <wp:anchor distT="0" distB="0" distL="114300" distR="114300" simplePos="0" relativeHeight="251657728" behindDoc="1" locked="0" layoutInCell="1" allowOverlap="1" wp14:anchorId="3F81F409" wp14:editId="777BC486">
            <wp:simplePos x="0" y="0"/>
            <wp:positionH relativeFrom="column">
              <wp:posOffset>-27940</wp:posOffset>
            </wp:positionH>
            <wp:positionV relativeFrom="paragraph">
              <wp:posOffset>-177165</wp:posOffset>
            </wp:positionV>
            <wp:extent cx="1633855" cy="638175"/>
            <wp:effectExtent l="0" t="0" r="4445" b="9525"/>
            <wp:wrapTight wrapText="bothSides">
              <wp:wrapPolygon edited="0">
                <wp:start x="504" y="0"/>
                <wp:lineTo x="0" y="7093"/>
                <wp:lineTo x="0" y="9672"/>
                <wp:lineTo x="1511" y="11606"/>
                <wp:lineTo x="1511" y="21278"/>
                <wp:lineTo x="11333" y="21278"/>
                <wp:lineTo x="21407" y="18699"/>
                <wp:lineTo x="21407" y="10961"/>
                <wp:lineTo x="18385" y="10316"/>
                <wp:lineTo x="20903" y="7737"/>
                <wp:lineTo x="20651" y="0"/>
                <wp:lineTo x="504" y="0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Alten- und Pflegeheim Kritzendorf_5c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25">
        <w:tab/>
      </w:r>
      <w:r w:rsidR="00802225">
        <w:tab/>
      </w:r>
      <w:r w:rsidR="00802225">
        <w:tab/>
      </w:r>
    </w:p>
    <w:p w:rsidR="00B9480A" w:rsidRDefault="00B9480A" w:rsidP="00802225">
      <w:pPr>
        <w:spacing w:line="360" w:lineRule="auto"/>
      </w:pPr>
    </w:p>
    <w:p w:rsidR="00902C3B" w:rsidRDefault="00902C3B" w:rsidP="004A389A">
      <w:pPr>
        <w:rPr>
          <w:b/>
          <w:sz w:val="28"/>
          <w:szCs w:val="28"/>
        </w:rPr>
      </w:pPr>
    </w:p>
    <w:p w:rsidR="00B34C65" w:rsidRDefault="00B34C65" w:rsidP="004A389A">
      <w:pPr>
        <w:rPr>
          <w:b/>
          <w:sz w:val="28"/>
          <w:szCs w:val="28"/>
        </w:rPr>
      </w:pPr>
    </w:p>
    <w:p w:rsidR="00902C3B" w:rsidRDefault="00902C3B" w:rsidP="004A389A">
      <w:pPr>
        <w:rPr>
          <w:b/>
          <w:sz w:val="28"/>
          <w:szCs w:val="28"/>
        </w:rPr>
      </w:pPr>
    </w:p>
    <w:p w:rsidR="005B132A" w:rsidRDefault="005B132A" w:rsidP="005B132A">
      <w:pPr>
        <w:tabs>
          <w:tab w:val="left" w:pos="454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59B6F6" wp14:editId="2FCCEA0A">
                <wp:simplePos x="0" y="0"/>
                <wp:positionH relativeFrom="column">
                  <wp:posOffset>4732020</wp:posOffset>
                </wp:positionH>
                <wp:positionV relativeFrom="paragraph">
                  <wp:posOffset>123825</wp:posOffset>
                </wp:positionV>
                <wp:extent cx="108000" cy="107950"/>
                <wp:effectExtent l="0" t="0" r="25400" b="2540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eck 3" o:spid="_x0000_s1026" style="position:absolute;margin-left:372.6pt;margin-top:9.75pt;width:8.5pt;height:8.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" filled="f" strokecolor="black [3213]" strokeweight="1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14F1F6" wp14:editId="05934FE6">
                <wp:simplePos x="0" y="0"/>
                <wp:positionH relativeFrom="column">
                  <wp:posOffset>3995420</wp:posOffset>
                </wp:positionH>
                <wp:positionV relativeFrom="paragraph">
                  <wp:posOffset>123825</wp:posOffset>
                </wp:positionV>
                <wp:extent cx="108000" cy="107950"/>
                <wp:effectExtent l="0" t="0" r="25400" b="254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eck 1" o:spid="_x0000_s1026" style="position:absolute;margin-left:314.6pt;margin-top:9.75pt;width:8.5pt;height:8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" filled="f" strokecolor="black [3213]" strokeweight="1pt"/>
            </w:pict>
          </mc:Fallback>
        </mc:AlternateContent>
      </w:r>
      <w:r w:rsidR="00802225" w:rsidRPr="00802225">
        <w:rPr>
          <w:b/>
          <w:sz w:val="28"/>
          <w:szCs w:val="28"/>
        </w:rPr>
        <w:t>Aufnahmeantrag</w:t>
      </w:r>
    </w:p>
    <w:p w:rsidR="00902C3B" w:rsidRDefault="00C37E3C" w:rsidP="00C37E3C">
      <w:pPr>
        <w:tabs>
          <w:tab w:val="left" w:pos="45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109CF" w:rsidRDefault="00B9480A" w:rsidP="00902C3B">
      <w:pPr>
        <w:jc w:val="right"/>
        <w:rPr>
          <w:b/>
          <w:sz w:val="28"/>
          <w:szCs w:val="28"/>
        </w:rPr>
      </w:pPr>
      <w:r w:rsidRPr="00B9480A">
        <w:t xml:space="preserve">Datum: </w:t>
      </w:r>
      <w:r w:rsidR="0089733F">
        <w:fldChar w:fldCharType="begin"/>
      </w:r>
      <w:r w:rsidR="0089733F">
        <w:instrText xml:space="preserve"> TIME \@ "dd.MM.yyyy" </w:instrText>
      </w:r>
      <w:r w:rsidR="0089733F">
        <w:fldChar w:fldCharType="separate"/>
      </w:r>
      <w:r w:rsidR="007C422F">
        <w:rPr>
          <w:noProof/>
        </w:rPr>
        <w:t>06.03.2019</w:t>
      </w:r>
      <w:r w:rsidR="0089733F">
        <w:fldChar w:fldCharType="end"/>
      </w:r>
    </w:p>
    <w:p w:rsidR="00802225" w:rsidRPr="00C4646D" w:rsidRDefault="00C4646D" w:rsidP="0029043D">
      <w:pPr>
        <w:tabs>
          <w:tab w:val="center" w:pos="4536"/>
        </w:tabs>
        <w:spacing w:line="360" w:lineRule="auto"/>
        <w:rPr>
          <w:b/>
        </w:rPr>
      </w:pPr>
      <w:r w:rsidRPr="00C4646D">
        <w:rPr>
          <w:b/>
        </w:rPr>
        <w:t>Persönliche Daten:</w:t>
      </w:r>
      <w:r w:rsidR="0029043D"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2"/>
        <w:gridCol w:w="2570"/>
        <w:gridCol w:w="1586"/>
        <w:gridCol w:w="2968"/>
      </w:tblGrid>
      <w:tr w:rsidR="004A665D" w:rsidTr="00165BBC">
        <w:trPr>
          <w:trHeight w:val="567"/>
        </w:trPr>
        <w:tc>
          <w:tcPr>
            <w:tcW w:w="2162" w:type="dxa"/>
            <w:shd w:val="clear" w:color="auto" w:fill="auto"/>
            <w:vAlign w:val="center"/>
          </w:tcPr>
          <w:p w:rsidR="004A665D" w:rsidRDefault="004A665D" w:rsidP="00F078D8">
            <w:r>
              <w:t>Familienname</w:t>
            </w:r>
          </w:p>
        </w:tc>
        <w:tc>
          <w:tcPr>
            <w:tcW w:w="7126" w:type="dxa"/>
            <w:gridSpan w:val="3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0"/>
          </w:p>
        </w:tc>
      </w:tr>
      <w:tr w:rsidR="004A665D" w:rsidTr="00165BBC">
        <w:trPr>
          <w:trHeight w:val="567"/>
        </w:trPr>
        <w:tc>
          <w:tcPr>
            <w:tcW w:w="2162" w:type="dxa"/>
            <w:shd w:val="clear" w:color="auto" w:fill="auto"/>
            <w:vAlign w:val="center"/>
          </w:tcPr>
          <w:p w:rsidR="004A665D" w:rsidRDefault="004A665D" w:rsidP="007C7841">
            <w:r>
              <w:t>Vorname</w:t>
            </w:r>
          </w:p>
        </w:tc>
        <w:tc>
          <w:tcPr>
            <w:tcW w:w="2571" w:type="dxa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1"/>
          </w:p>
        </w:tc>
        <w:tc>
          <w:tcPr>
            <w:tcW w:w="1586" w:type="dxa"/>
            <w:shd w:val="clear" w:color="auto" w:fill="auto"/>
            <w:vAlign w:val="center"/>
          </w:tcPr>
          <w:p w:rsidR="004A665D" w:rsidRDefault="004A665D" w:rsidP="00F078D8">
            <w:r>
              <w:t>Geburtsname</w:t>
            </w:r>
          </w:p>
        </w:tc>
        <w:tc>
          <w:tcPr>
            <w:tcW w:w="2969" w:type="dxa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2"/>
          </w:p>
        </w:tc>
      </w:tr>
      <w:tr w:rsidR="004A665D" w:rsidTr="00165BBC">
        <w:trPr>
          <w:trHeight w:val="567"/>
        </w:trPr>
        <w:tc>
          <w:tcPr>
            <w:tcW w:w="2162" w:type="dxa"/>
            <w:shd w:val="clear" w:color="auto" w:fill="auto"/>
            <w:vAlign w:val="center"/>
          </w:tcPr>
          <w:p w:rsidR="004A665D" w:rsidRDefault="004A665D" w:rsidP="007C7841">
            <w:r>
              <w:t>Geburtsdatum</w:t>
            </w:r>
          </w:p>
        </w:tc>
        <w:bookmarkStart w:id="3" w:name="Text11"/>
        <w:tc>
          <w:tcPr>
            <w:tcW w:w="2571" w:type="dxa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3"/>
          </w:p>
        </w:tc>
        <w:tc>
          <w:tcPr>
            <w:tcW w:w="1586" w:type="dxa"/>
            <w:shd w:val="clear" w:color="auto" w:fill="auto"/>
            <w:vAlign w:val="center"/>
          </w:tcPr>
          <w:p w:rsidR="004A665D" w:rsidRDefault="004A665D" w:rsidP="007C7841">
            <w:r>
              <w:t>Geburtsort</w:t>
            </w:r>
          </w:p>
        </w:tc>
        <w:tc>
          <w:tcPr>
            <w:tcW w:w="2969" w:type="dxa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4"/>
          </w:p>
        </w:tc>
      </w:tr>
      <w:tr w:rsidR="004A665D" w:rsidTr="00165BBC">
        <w:trPr>
          <w:trHeight w:val="567"/>
        </w:trPr>
        <w:tc>
          <w:tcPr>
            <w:tcW w:w="2162" w:type="dxa"/>
            <w:shd w:val="clear" w:color="auto" w:fill="auto"/>
            <w:vAlign w:val="center"/>
          </w:tcPr>
          <w:p w:rsidR="004A665D" w:rsidRDefault="004A665D" w:rsidP="007C7841">
            <w:r>
              <w:t>Geschlecht</w:t>
            </w:r>
          </w:p>
        </w:tc>
        <w:tc>
          <w:tcPr>
            <w:tcW w:w="2571" w:type="dxa"/>
            <w:shd w:val="clear" w:color="auto" w:fill="auto"/>
            <w:vAlign w:val="center"/>
          </w:tcPr>
          <w:p w:rsidR="004A665D" w:rsidRDefault="00E81141" w:rsidP="007C7841">
            <w:r>
              <w:fldChar w:fldCharType="begin">
                <w:ffData>
                  <w:name w:val="Dropdown2"/>
                  <w:enabled/>
                  <w:calcOnExit w:val="0"/>
                  <w:ddList>
                    <w:listEntry w:val=" "/>
                    <w:listEntry w:val="männlich"/>
                    <w:listEntry w:val="weiblich"/>
                  </w:ddList>
                </w:ffData>
              </w:fldChar>
            </w:r>
            <w:bookmarkStart w:id="5" w:name="Dropdown2"/>
            <w:r>
              <w:instrText xml:space="preserve"> FORMDROPDOWN </w:instrText>
            </w:r>
            <w:r w:rsidR="007C422F">
              <w:fldChar w:fldCharType="separate"/>
            </w:r>
            <w:r>
              <w:fldChar w:fldCharType="end"/>
            </w:r>
            <w:bookmarkEnd w:id="5"/>
          </w:p>
        </w:tc>
        <w:tc>
          <w:tcPr>
            <w:tcW w:w="1586" w:type="dxa"/>
            <w:shd w:val="clear" w:color="auto" w:fill="auto"/>
            <w:vAlign w:val="center"/>
          </w:tcPr>
          <w:p w:rsidR="004A665D" w:rsidRDefault="004A665D" w:rsidP="007C7841">
            <w:r>
              <w:t>Familienstand</w:t>
            </w:r>
          </w:p>
        </w:tc>
        <w:tc>
          <w:tcPr>
            <w:tcW w:w="2969" w:type="dxa"/>
            <w:shd w:val="clear" w:color="auto" w:fill="auto"/>
            <w:vAlign w:val="center"/>
          </w:tcPr>
          <w:p w:rsidR="004A665D" w:rsidRDefault="00E81141" w:rsidP="007C7841">
            <w:r>
              <w:fldChar w:fldCharType="begin">
                <w:ffData>
                  <w:name w:val="Dropdown3"/>
                  <w:enabled/>
                  <w:calcOnExit w:val="0"/>
                  <w:ddList>
                    <w:listEntry w:val=" "/>
                    <w:listEntry w:val="geschieden"/>
                    <w:listEntry w:val="ledig"/>
                    <w:listEntry w:val="verheiratet"/>
                    <w:listEntry w:val="verwitwet"/>
                  </w:ddList>
                </w:ffData>
              </w:fldChar>
            </w:r>
            <w:bookmarkStart w:id="6" w:name="Dropdown3"/>
            <w:r>
              <w:instrText xml:space="preserve"> FORMDROPDOWN </w:instrText>
            </w:r>
            <w:r w:rsidR="007C422F">
              <w:fldChar w:fldCharType="separate"/>
            </w:r>
            <w:r>
              <w:fldChar w:fldCharType="end"/>
            </w:r>
            <w:bookmarkEnd w:id="6"/>
          </w:p>
        </w:tc>
      </w:tr>
      <w:tr w:rsidR="004A665D" w:rsidTr="00165BBC">
        <w:trPr>
          <w:trHeight w:val="567"/>
        </w:trPr>
        <w:tc>
          <w:tcPr>
            <w:tcW w:w="2162" w:type="dxa"/>
            <w:shd w:val="clear" w:color="auto" w:fill="auto"/>
            <w:vAlign w:val="center"/>
          </w:tcPr>
          <w:p w:rsidR="004A665D" w:rsidRDefault="004A665D" w:rsidP="00F078D8">
            <w:r>
              <w:t>Staatsangehörigkeit</w:t>
            </w:r>
          </w:p>
        </w:tc>
        <w:bookmarkStart w:id="7" w:name="Dropdown21"/>
        <w:tc>
          <w:tcPr>
            <w:tcW w:w="2571" w:type="dxa"/>
            <w:shd w:val="clear" w:color="auto" w:fill="auto"/>
            <w:vAlign w:val="center"/>
          </w:tcPr>
          <w:p w:rsidR="004A665D" w:rsidRDefault="00E967A5" w:rsidP="003F6440">
            <w: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Österreich"/>
                    <w:listEntry w:val=" "/>
                  </w:ddList>
                </w:ffData>
              </w:fldChar>
            </w:r>
            <w:r>
              <w:instrText xml:space="preserve"> FORMDROPDOWN </w:instrText>
            </w:r>
            <w:r w:rsidR="007C422F">
              <w:fldChar w:fldCharType="separate"/>
            </w:r>
            <w:r>
              <w:fldChar w:fldCharType="end"/>
            </w:r>
            <w:bookmarkEnd w:id="7"/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8" w:name="Text33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8"/>
          </w:p>
        </w:tc>
        <w:tc>
          <w:tcPr>
            <w:tcW w:w="1586" w:type="dxa"/>
            <w:shd w:val="clear" w:color="auto" w:fill="auto"/>
            <w:vAlign w:val="center"/>
          </w:tcPr>
          <w:p w:rsidR="004A665D" w:rsidRDefault="004A665D" w:rsidP="00F078D8">
            <w:r>
              <w:t>Religion</w:t>
            </w:r>
          </w:p>
        </w:tc>
        <w:tc>
          <w:tcPr>
            <w:tcW w:w="2969" w:type="dxa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9"/>
          </w:p>
        </w:tc>
      </w:tr>
    </w:tbl>
    <w:p w:rsidR="00F078D8" w:rsidRPr="00F014A3" w:rsidRDefault="00F078D8" w:rsidP="0017780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4354"/>
        <w:gridCol w:w="965"/>
        <w:gridCol w:w="3035"/>
      </w:tblGrid>
      <w:tr w:rsidR="004A665D" w:rsidTr="00165BBC">
        <w:trPr>
          <w:trHeight w:val="567"/>
        </w:trPr>
        <w:tc>
          <w:tcPr>
            <w:tcW w:w="934" w:type="dxa"/>
            <w:shd w:val="clear" w:color="auto" w:fill="auto"/>
            <w:vAlign w:val="center"/>
          </w:tcPr>
          <w:p w:rsidR="004A665D" w:rsidRDefault="004A665D" w:rsidP="00F078D8">
            <w:r>
              <w:t>Straße</w:t>
            </w:r>
          </w:p>
        </w:tc>
        <w:bookmarkStart w:id="10" w:name="Text3"/>
        <w:tc>
          <w:tcPr>
            <w:tcW w:w="8354" w:type="dxa"/>
            <w:gridSpan w:val="3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10"/>
          </w:p>
        </w:tc>
      </w:tr>
      <w:tr w:rsidR="00555C03" w:rsidTr="00165BBC">
        <w:trPr>
          <w:trHeight w:val="567"/>
        </w:trPr>
        <w:tc>
          <w:tcPr>
            <w:tcW w:w="934" w:type="dxa"/>
            <w:shd w:val="clear" w:color="auto" w:fill="auto"/>
            <w:vAlign w:val="center"/>
          </w:tcPr>
          <w:p w:rsidR="00555C03" w:rsidRDefault="004A665D" w:rsidP="00F078D8">
            <w:r>
              <w:t>Plz/Ort</w:t>
            </w:r>
          </w:p>
        </w:tc>
        <w:bookmarkStart w:id="11" w:name="Text5"/>
        <w:bookmarkStart w:id="12" w:name="Text4"/>
        <w:tc>
          <w:tcPr>
            <w:tcW w:w="4354" w:type="dxa"/>
            <w:shd w:val="clear" w:color="auto" w:fill="auto"/>
            <w:vAlign w:val="center"/>
          </w:tcPr>
          <w:p w:rsidR="00555C03" w:rsidRDefault="004A665D" w:rsidP="003F6440">
            <w: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11"/>
            <w:r>
              <w:t xml:space="preserve"> </w:t>
            </w:r>
            <w:bookmarkEnd w:id="12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55C03" w:rsidRDefault="00F078D8" w:rsidP="00F078D8">
            <w:r>
              <w:t>Telefon</w:t>
            </w:r>
          </w:p>
        </w:tc>
        <w:bookmarkStart w:id="13" w:name="Text6"/>
        <w:tc>
          <w:tcPr>
            <w:tcW w:w="3035" w:type="dxa"/>
            <w:shd w:val="clear" w:color="auto" w:fill="auto"/>
            <w:vAlign w:val="center"/>
          </w:tcPr>
          <w:p w:rsidR="00555C03" w:rsidRDefault="00F078D8" w:rsidP="003F6440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13"/>
          </w:p>
        </w:tc>
      </w:tr>
    </w:tbl>
    <w:p w:rsidR="00555C03" w:rsidRPr="00F014A3" w:rsidRDefault="00555C03"/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5"/>
        <w:gridCol w:w="727"/>
        <w:gridCol w:w="806"/>
        <w:gridCol w:w="566"/>
        <w:gridCol w:w="1054"/>
        <w:gridCol w:w="900"/>
        <w:gridCol w:w="900"/>
        <w:gridCol w:w="1260"/>
        <w:gridCol w:w="360"/>
        <w:gridCol w:w="1083"/>
      </w:tblGrid>
      <w:tr w:rsidR="00687F28" w:rsidTr="00165BBC">
        <w:trPr>
          <w:trHeight w:val="567"/>
        </w:trPr>
        <w:tc>
          <w:tcPr>
            <w:tcW w:w="1635" w:type="dxa"/>
            <w:shd w:val="clear" w:color="auto" w:fill="auto"/>
            <w:vAlign w:val="center"/>
          </w:tcPr>
          <w:p w:rsidR="00687F28" w:rsidRDefault="00687F28" w:rsidP="00756FCF">
            <w:r>
              <w:t>Pensionsstelle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87F28" w:rsidRDefault="00687F28" w:rsidP="003F6440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14"/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687F28" w:rsidRDefault="00687F28" w:rsidP="00756FCF">
            <w:r>
              <w:t>Krankenkasse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:rsidR="00687F28" w:rsidRDefault="00687F28" w:rsidP="003F6440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15"/>
          </w:p>
        </w:tc>
        <w:tc>
          <w:tcPr>
            <w:tcW w:w="1260" w:type="dxa"/>
            <w:shd w:val="clear" w:color="auto" w:fill="auto"/>
            <w:vAlign w:val="center"/>
          </w:tcPr>
          <w:p w:rsidR="00687F28" w:rsidRDefault="004A665D" w:rsidP="00756FCF">
            <w:r>
              <w:t>SV</w:t>
            </w:r>
            <w:r w:rsidR="00687F28">
              <w:t>Nr.</w:t>
            </w:r>
          </w:p>
        </w:tc>
        <w:bookmarkStart w:id="16" w:name="Text16"/>
        <w:tc>
          <w:tcPr>
            <w:tcW w:w="1443" w:type="dxa"/>
            <w:gridSpan w:val="2"/>
            <w:shd w:val="clear" w:color="auto" w:fill="auto"/>
            <w:vAlign w:val="center"/>
          </w:tcPr>
          <w:p w:rsidR="00687F28" w:rsidRDefault="00687F28" w:rsidP="003F6440">
            <w:r>
              <w:fldChar w:fldCharType="begin">
                <w:ffData>
                  <w:name w:val="Text1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16"/>
          </w:p>
        </w:tc>
      </w:tr>
      <w:tr w:rsidR="00687F28" w:rsidTr="00165BBC">
        <w:trPr>
          <w:trHeight w:val="567"/>
        </w:trPr>
        <w:tc>
          <w:tcPr>
            <w:tcW w:w="1635" w:type="dxa"/>
            <w:shd w:val="clear" w:color="auto" w:fill="auto"/>
            <w:vAlign w:val="center"/>
          </w:tcPr>
          <w:p w:rsidR="00687F28" w:rsidRDefault="00687F28" w:rsidP="00687F28">
            <w:r>
              <w:t>Pflegestufe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687F28" w:rsidRDefault="00E5017B" w:rsidP="00687F28">
            <w:r>
              <w:fldChar w:fldCharType="begin">
                <w:ffData>
                  <w:name w:val="Dropdown4"/>
                  <w:enabled/>
                  <w:calcOnExit w:val="0"/>
                  <w:ddList>
                    <w:listEntry w:val=" "/>
                    <w:listEntry w:val="keine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</w:ddList>
                </w:ffData>
              </w:fldChar>
            </w:r>
            <w:bookmarkStart w:id="17" w:name="Dropdown4"/>
            <w:r>
              <w:instrText xml:space="preserve"> FORMDROPDOWN </w:instrText>
            </w:r>
            <w:r w:rsidR="007C422F">
              <w:fldChar w:fldCharType="separate"/>
            </w:r>
            <w:r>
              <w:fldChar w:fldCharType="end"/>
            </w:r>
            <w:bookmarkEnd w:id="17"/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687F28" w:rsidRDefault="0087322B" w:rsidP="00165BBC">
            <w:pPr>
              <w:jc w:val="center"/>
            </w:pPr>
            <w:r>
              <w:t>Antrag</w:t>
            </w:r>
            <w:r w:rsidR="00687F28">
              <w:t xml:space="preserve"> gestellt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87F28" w:rsidRDefault="00E5017B" w:rsidP="00687F28">
            <w:r>
              <w:fldChar w:fldCharType="begin">
                <w:ffData>
                  <w:name w:val="Dropdown5"/>
                  <w:enabled/>
                  <w:calcOnExit w:val="0"/>
                  <w:ddList>
                    <w:listEntry w:val=" "/>
                    <w:listEntry w:val="nein"/>
                    <w:listEntry w:val="ja"/>
                  </w:ddList>
                </w:ffData>
              </w:fldChar>
            </w:r>
            <w:bookmarkStart w:id="18" w:name="Dropdown5"/>
            <w:r>
              <w:instrText xml:space="preserve"> FORMDROPDOWN </w:instrText>
            </w:r>
            <w:r w:rsidR="007C422F">
              <w:fldChar w:fldCharType="separate"/>
            </w:r>
            <w:r>
              <w:fldChar w:fldCharType="end"/>
            </w:r>
            <w:bookmarkEnd w:id="18"/>
            <w:r w:rsidR="00687F28">
              <w:t xml:space="preserve">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87F28" w:rsidRDefault="00687F28" w:rsidP="00165BBC">
            <w:pPr>
              <w:jc w:val="center"/>
            </w:pPr>
            <w:r>
              <w:t>Wenn ja wann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87F28" w:rsidRDefault="00687F28" w:rsidP="003F6440"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9" w:name="Text28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19"/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687F28" w:rsidRDefault="00687F28" w:rsidP="00165BBC">
            <w:pPr>
              <w:jc w:val="center"/>
            </w:pPr>
            <w:bookmarkStart w:id="20" w:name="Dropdown6"/>
            <w:r>
              <w:t>Rezeptgebührbefreit</w:t>
            </w:r>
            <w:bookmarkEnd w:id="20"/>
          </w:p>
        </w:tc>
        <w:tc>
          <w:tcPr>
            <w:tcW w:w="1083" w:type="dxa"/>
            <w:shd w:val="clear" w:color="auto" w:fill="auto"/>
            <w:vAlign w:val="center"/>
          </w:tcPr>
          <w:p w:rsidR="00687F28" w:rsidRPr="00687F28" w:rsidRDefault="00E5017B" w:rsidP="00687F28">
            <w:r>
              <w:fldChar w:fldCharType="begin">
                <w:ffData>
                  <w:name w:val="Dropdown8"/>
                  <w:enabled/>
                  <w:calcOnExit w:val="0"/>
                  <w:ddList>
                    <w:listEntry w:val=" "/>
                    <w:listEntry w:val="nein"/>
                    <w:listEntry w:val="ja"/>
                  </w:ddList>
                </w:ffData>
              </w:fldChar>
            </w:r>
            <w:bookmarkStart w:id="21" w:name="Dropdown8"/>
            <w:r>
              <w:instrText xml:space="preserve"> FORMDROPDOWN </w:instrText>
            </w:r>
            <w:r w:rsidR="007C422F">
              <w:fldChar w:fldCharType="separate"/>
            </w:r>
            <w:r>
              <w:fldChar w:fldCharType="end"/>
            </w:r>
            <w:bookmarkEnd w:id="21"/>
          </w:p>
        </w:tc>
      </w:tr>
    </w:tbl>
    <w:p w:rsidR="00F078D8" w:rsidRPr="00F014A3" w:rsidRDefault="00F078D8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2754"/>
        <w:gridCol w:w="1219"/>
        <w:gridCol w:w="3821"/>
      </w:tblGrid>
      <w:tr w:rsidR="00756FCF" w:rsidTr="008144B9">
        <w:trPr>
          <w:trHeight w:val="567"/>
        </w:trPr>
        <w:tc>
          <w:tcPr>
            <w:tcW w:w="1494" w:type="dxa"/>
            <w:shd w:val="clear" w:color="auto" w:fill="auto"/>
            <w:vAlign w:val="center"/>
          </w:tcPr>
          <w:p w:rsidR="00756FCF" w:rsidRDefault="00756FCF" w:rsidP="00756FCF">
            <w:r>
              <w:t>Kostenträger</w:t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756FCF" w:rsidRDefault="00E81141" w:rsidP="00E81141">
            <w:r>
              <w:fldChar w:fldCharType="begin">
                <w:ffData>
                  <w:name w:val="Dropdown7"/>
                  <w:enabled/>
                  <w:calcOnExit w:val="0"/>
                  <w:ddList>
                    <w:listEntry w:val=" "/>
                    <w:listEntry w:val="Selbstzahler"/>
                    <w:listEntry w:val="FSW"/>
                    <w:listEntry w:val="BH"/>
                    <w:listEntry w:val="BH Kurzzeitpflege"/>
                    <w:listEntry w:val="Selbstzahler Kurzzeitpflege"/>
                  </w:ddList>
                </w:ffData>
              </w:fldChar>
            </w:r>
            <w:bookmarkStart w:id="22" w:name="Dropdown7"/>
            <w:r>
              <w:instrText xml:space="preserve"> FORMDROPDOWN </w:instrText>
            </w:r>
            <w:r w:rsidR="007C422F">
              <w:fldChar w:fldCharType="separate"/>
            </w:r>
            <w:r>
              <w:fldChar w:fldCharType="end"/>
            </w:r>
            <w:bookmarkEnd w:id="22"/>
            <w:r>
              <w:t xml:space="preserve"> 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56FCF" w:rsidRDefault="00756FCF" w:rsidP="00756FCF">
            <w:r>
              <w:t>Hausarzt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756FCF" w:rsidRDefault="00756FCF" w:rsidP="003F6440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3" w:name="Text18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23"/>
          </w:p>
        </w:tc>
      </w:tr>
    </w:tbl>
    <w:p w:rsidR="00F014A3" w:rsidRDefault="00F014A3" w:rsidP="00460991">
      <w:pPr>
        <w:spacing w:line="360" w:lineRule="auto"/>
      </w:pPr>
    </w:p>
    <w:p w:rsidR="00C4646D" w:rsidRPr="00C4646D" w:rsidRDefault="00C4646D" w:rsidP="00460991">
      <w:pPr>
        <w:spacing w:line="360" w:lineRule="auto"/>
        <w:rPr>
          <w:b/>
        </w:rPr>
      </w:pPr>
      <w:r w:rsidRPr="00C4646D">
        <w:rPr>
          <w:b/>
        </w:rPr>
        <w:t xml:space="preserve">Angehörige: </w:t>
      </w: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"/>
        <w:gridCol w:w="1224"/>
        <w:gridCol w:w="2086"/>
        <w:gridCol w:w="365"/>
        <w:gridCol w:w="1080"/>
        <w:gridCol w:w="532"/>
        <w:gridCol w:w="3071"/>
      </w:tblGrid>
      <w:tr w:rsidR="004A665D" w:rsidTr="00165BBC">
        <w:trPr>
          <w:trHeight w:val="567"/>
        </w:trPr>
        <w:tc>
          <w:tcPr>
            <w:tcW w:w="2157" w:type="dxa"/>
            <w:gridSpan w:val="2"/>
            <w:shd w:val="clear" w:color="auto" w:fill="auto"/>
            <w:vAlign w:val="center"/>
          </w:tcPr>
          <w:p w:rsidR="004A665D" w:rsidRDefault="004A665D" w:rsidP="00756FCF">
            <w:r>
              <w:t>Familienname</w:t>
            </w:r>
          </w:p>
        </w:tc>
        <w:tc>
          <w:tcPr>
            <w:tcW w:w="7134" w:type="dxa"/>
            <w:gridSpan w:val="5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4" w:name="Text19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24"/>
          </w:p>
        </w:tc>
      </w:tr>
      <w:tr w:rsidR="004A665D" w:rsidTr="00165BBC">
        <w:trPr>
          <w:trHeight w:val="567"/>
        </w:trPr>
        <w:tc>
          <w:tcPr>
            <w:tcW w:w="2157" w:type="dxa"/>
            <w:gridSpan w:val="2"/>
            <w:shd w:val="clear" w:color="auto" w:fill="auto"/>
            <w:vAlign w:val="center"/>
          </w:tcPr>
          <w:p w:rsidR="004A665D" w:rsidRDefault="004A665D" w:rsidP="007C7841">
            <w:r>
              <w:t>Vorname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25"/>
          </w:p>
        </w:tc>
        <w:tc>
          <w:tcPr>
            <w:tcW w:w="1977" w:type="dxa"/>
            <w:gridSpan w:val="3"/>
            <w:shd w:val="clear" w:color="auto" w:fill="auto"/>
            <w:vAlign w:val="center"/>
          </w:tcPr>
          <w:p w:rsidR="004A665D" w:rsidRDefault="004A665D" w:rsidP="00165BBC">
            <w:pPr>
              <w:jc w:val="center"/>
            </w:pPr>
            <w:r>
              <w:t>Verwandschafts-</w:t>
            </w:r>
          </w:p>
          <w:p w:rsidR="004A665D" w:rsidRDefault="004A665D" w:rsidP="00165BBC">
            <w:pPr>
              <w:jc w:val="center"/>
            </w:pPr>
            <w:r>
              <w:t>verhältnis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4A665D" w:rsidRDefault="004748BC" w:rsidP="003F6440"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6" w:name="Text34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26"/>
          </w:p>
        </w:tc>
      </w:tr>
      <w:tr w:rsidR="004A665D" w:rsidTr="00165BBC">
        <w:trPr>
          <w:trHeight w:val="567"/>
        </w:trPr>
        <w:tc>
          <w:tcPr>
            <w:tcW w:w="933" w:type="dxa"/>
            <w:shd w:val="clear" w:color="auto" w:fill="auto"/>
            <w:vAlign w:val="center"/>
          </w:tcPr>
          <w:p w:rsidR="004A665D" w:rsidRDefault="004A665D" w:rsidP="007C7841">
            <w:r>
              <w:t>Straße</w:t>
            </w:r>
          </w:p>
        </w:tc>
        <w:tc>
          <w:tcPr>
            <w:tcW w:w="8358" w:type="dxa"/>
            <w:gridSpan w:val="6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</w:tr>
      <w:tr w:rsidR="004A665D" w:rsidTr="00165BBC">
        <w:trPr>
          <w:trHeight w:val="567"/>
        </w:trPr>
        <w:tc>
          <w:tcPr>
            <w:tcW w:w="933" w:type="dxa"/>
            <w:shd w:val="clear" w:color="auto" w:fill="auto"/>
            <w:vAlign w:val="center"/>
          </w:tcPr>
          <w:p w:rsidR="004A665D" w:rsidRDefault="004A665D" w:rsidP="007C7841">
            <w:r>
              <w:t>Plz/Ort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4A665D" w:rsidRDefault="00E81141" w:rsidP="003F6440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r w:rsidR="004A665D">
              <w:t xml:space="preserve"> </w:t>
            </w:r>
            <w:r w:rsidR="004A665D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A665D">
              <w:instrText xml:space="preserve"> FORMTEXT </w:instrText>
            </w:r>
            <w:r w:rsidR="004A665D"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4A665D">
              <w:fldChar w:fldCharType="end"/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A665D" w:rsidRDefault="004A665D" w:rsidP="007C7841">
            <w:r>
              <w:t>Telefon</w:t>
            </w: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</w:tr>
      <w:tr w:rsidR="004A665D" w:rsidTr="00165BBC">
        <w:trPr>
          <w:trHeight w:val="567"/>
        </w:trPr>
        <w:tc>
          <w:tcPr>
            <w:tcW w:w="933" w:type="dxa"/>
            <w:shd w:val="clear" w:color="auto" w:fill="auto"/>
            <w:vAlign w:val="center"/>
          </w:tcPr>
          <w:p w:rsidR="004A665D" w:rsidRDefault="004A665D" w:rsidP="004A665D">
            <w:r>
              <w:t>Mobil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7" w:name="Text25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27"/>
          </w:p>
        </w:tc>
        <w:tc>
          <w:tcPr>
            <w:tcW w:w="1080" w:type="dxa"/>
            <w:shd w:val="clear" w:color="auto" w:fill="auto"/>
            <w:vAlign w:val="center"/>
          </w:tcPr>
          <w:p w:rsidR="004A665D" w:rsidRDefault="004A665D" w:rsidP="004A665D">
            <w:r>
              <w:t>E-Mail</w:t>
            </w: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:rsidR="004A665D" w:rsidRDefault="004A665D" w:rsidP="003F6440"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bookmarkEnd w:id="28"/>
          </w:p>
        </w:tc>
      </w:tr>
    </w:tbl>
    <w:p w:rsidR="00756FCF" w:rsidRDefault="00756FCF"/>
    <w:p w:rsidR="00F014A3" w:rsidRDefault="00F014A3"/>
    <w:p w:rsidR="00F014A3" w:rsidRDefault="00F014A3"/>
    <w:p w:rsidR="00F014A3" w:rsidRDefault="00F014A3" w:rsidP="00F014A3">
      <w:pPr>
        <w:spacing w:line="360" w:lineRule="auto"/>
        <w:rPr>
          <w:b/>
        </w:rPr>
      </w:pPr>
      <w:r w:rsidRPr="00C4646D">
        <w:rPr>
          <w:b/>
        </w:rPr>
        <w:t xml:space="preserve">Angehörige: </w:t>
      </w: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"/>
        <w:gridCol w:w="1224"/>
        <w:gridCol w:w="2086"/>
        <w:gridCol w:w="365"/>
        <w:gridCol w:w="1080"/>
        <w:gridCol w:w="532"/>
        <w:gridCol w:w="3071"/>
      </w:tblGrid>
      <w:tr w:rsidR="00C23FDF" w:rsidTr="00165BBC">
        <w:trPr>
          <w:trHeight w:val="567"/>
        </w:trPr>
        <w:tc>
          <w:tcPr>
            <w:tcW w:w="2157" w:type="dxa"/>
            <w:gridSpan w:val="2"/>
            <w:shd w:val="clear" w:color="auto" w:fill="auto"/>
            <w:vAlign w:val="center"/>
          </w:tcPr>
          <w:p w:rsidR="00C23FDF" w:rsidRDefault="00C23FDF" w:rsidP="00131A90">
            <w:r>
              <w:t>Familienname</w:t>
            </w:r>
          </w:p>
        </w:tc>
        <w:tc>
          <w:tcPr>
            <w:tcW w:w="7134" w:type="dxa"/>
            <w:gridSpan w:val="5"/>
            <w:shd w:val="clear" w:color="auto" w:fill="auto"/>
            <w:vAlign w:val="center"/>
          </w:tcPr>
          <w:p w:rsidR="00C23FDF" w:rsidRDefault="00C23FDF" w:rsidP="003F6440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</w:tr>
      <w:tr w:rsidR="00C23FDF" w:rsidTr="00165BBC">
        <w:trPr>
          <w:trHeight w:val="567"/>
        </w:trPr>
        <w:tc>
          <w:tcPr>
            <w:tcW w:w="2157" w:type="dxa"/>
            <w:gridSpan w:val="2"/>
            <w:shd w:val="clear" w:color="auto" w:fill="auto"/>
            <w:vAlign w:val="center"/>
          </w:tcPr>
          <w:p w:rsidR="00C23FDF" w:rsidRDefault="00C23FDF" w:rsidP="00131A90">
            <w:r>
              <w:t>Vorname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C23FDF" w:rsidRDefault="00C23FDF" w:rsidP="003F6440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  <w:tc>
          <w:tcPr>
            <w:tcW w:w="1977" w:type="dxa"/>
            <w:gridSpan w:val="3"/>
            <w:shd w:val="clear" w:color="auto" w:fill="auto"/>
            <w:vAlign w:val="center"/>
          </w:tcPr>
          <w:p w:rsidR="00C23FDF" w:rsidRDefault="00C23FDF" w:rsidP="00165BBC">
            <w:pPr>
              <w:jc w:val="center"/>
            </w:pPr>
            <w:r>
              <w:t>Verwandschafts-</w:t>
            </w:r>
          </w:p>
          <w:p w:rsidR="00C23FDF" w:rsidRDefault="00C23FDF" w:rsidP="00165BBC">
            <w:pPr>
              <w:jc w:val="center"/>
            </w:pPr>
            <w:r>
              <w:t>verhältnis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C23FDF" w:rsidRDefault="00C23FDF" w:rsidP="003F6440"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</w:tr>
      <w:tr w:rsidR="00C23FDF" w:rsidTr="00165BBC">
        <w:trPr>
          <w:trHeight w:val="567"/>
        </w:trPr>
        <w:tc>
          <w:tcPr>
            <w:tcW w:w="933" w:type="dxa"/>
            <w:shd w:val="clear" w:color="auto" w:fill="auto"/>
            <w:vAlign w:val="center"/>
          </w:tcPr>
          <w:p w:rsidR="00C23FDF" w:rsidRDefault="00C23FDF" w:rsidP="00131A90">
            <w:r>
              <w:t>Straße</w:t>
            </w:r>
          </w:p>
        </w:tc>
        <w:tc>
          <w:tcPr>
            <w:tcW w:w="8358" w:type="dxa"/>
            <w:gridSpan w:val="6"/>
            <w:shd w:val="clear" w:color="auto" w:fill="auto"/>
            <w:vAlign w:val="center"/>
          </w:tcPr>
          <w:p w:rsidR="00C23FDF" w:rsidRDefault="00C23FDF" w:rsidP="003F6440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</w:tr>
      <w:tr w:rsidR="00C23FDF" w:rsidTr="00165BBC">
        <w:trPr>
          <w:trHeight w:val="567"/>
        </w:trPr>
        <w:tc>
          <w:tcPr>
            <w:tcW w:w="933" w:type="dxa"/>
            <w:shd w:val="clear" w:color="auto" w:fill="auto"/>
            <w:vAlign w:val="center"/>
          </w:tcPr>
          <w:p w:rsidR="00C23FDF" w:rsidRDefault="00C23FDF" w:rsidP="00131A90">
            <w:r>
              <w:t>Plz/Ort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C23FDF" w:rsidRDefault="00E81141" w:rsidP="003F6440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  <w:r w:rsidR="00C23FDF">
              <w:t xml:space="preserve"> </w:t>
            </w:r>
            <w:r w:rsidR="00C23FD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3FDF">
              <w:instrText xml:space="preserve"> FORMTEXT </w:instrText>
            </w:r>
            <w:r w:rsidR="00C23FDF"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C23FDF">
              <w:fldChar w:fldCharType="end"/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23FDF" w:rsidRDefault="00C23FDF" w:rsidP="00131A90">
            <w:r>
              <w:t>Telefon</w:t>
            </w: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:rsidR="00C23FDF" w:rsidRDefault="00C23FDF" w:rsidP="003F6440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</w:tr>
      <w:tr w:rsidR="00C23FDF" w:rsidTr="00165BBC">
        <w:trPr>
          <w:trHeight w:val="567"/>
        </w:trPr>
        <w:tc>
          <w:tcPr>
            <w:tcW w:w="933" w:type="dxa"/>
            <w:shd w:val="clear" w:color="auto" w:fill="auto"/>
            <w:vAlign w:val="center"/>
          </w:tcPr>
          <w:p w:rsidR="00C23FDF" w:rsidRDefault="00C23FDF" w:rsidP="00131A90">
            <w:r>
              <w:t>Mobil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C23FDF" w:rsidRDefault="00C23FDF" w:rsidP="003F6440"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23FDF" w:rsidRDefault="00C23FDF" w:rsidP="00131A90">
            <w:r>
              <w:t>E-Mail</w:t>
            </w: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:rsidR="00C23FDF" w:rsidRDefault="00C23FDF" w:rsidP="003F6440"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>
              <w:fldChar w:fldCharType="end"/>
            </w:r>
          </w:p>
        </w:tc>
      </w:tr>
    </w:tbl>
    <w:p w:rsidR="00DE3EE7" w:rsidRDefault="00DE3EE7"/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"/>
        <w:gridCol w:w="1224"/>
        <w:gridCol w:w="2086"/>
        <w:gridCol w:w="365"/>
        <w:gridCol w:w="1080"/>
        <w:gridCol w:w="532"/>
        <w:gridCol w:w="3071"/>
      </w:tblGrid>
      <w:tr w:rsidR="002C660C" w:rsidTr="00E43320">
        <w:trPr>
          <w:trHeight w:val="567"/>
        </w:trPr>
        <w:tc>
          <w:tcPr>
            <w:tcW w:w="2157" w:type="dxa"/>
            <w:gridSpan w:val="2"/>
            <w:shd w:val="clear" w:color="auto" w:fill="auto"/>
            <w:vAlign w:val="center"/>
          </w:tcPr>
          <w:p w:rsidR="002C660C" w:rsidRDefault="002C660C" w:rsidP="00E43320">
            <w:r>
              <w:t>Familienname</w:t>
            </w:r>
          </w:p>
        </w:tc>
        <w:tc>
          <w:tcPr>
            <w:tcW w:w="7134" w:type="dxa"/>
            <w:gridSpan w:val="5"/>
            <w:shd w:val="clear" w:color="auto" w:fill="auto"/>
            <w:vAlign w:val="center"/>
          </w:tcPr>
          <w:p w:rsidR="002C660C" w:rsidRDefault="002C660C" w:rsidP="00E43320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C660C" w:rsidTr="00E43320">
        <w:trPr>
          <w:trHeight w:val="567"/>
        </w:trPr>
        <w:tc>
          <w:tcPr>
            <w:tcW w:w="2157" w:type="dxa"/>
            <w:gridSpan w:val="2"/>
            <w:shd w:val="clear" w:color="auto" w:fill="auto"/>
            <w:vAlign w:val="center"/>
          </w:tcPr>
          <w:p w:rsidR="002C660C" w:rsidRDefault="002C660C" w:rsidP="00E43320">
            <w:r>
              <w:t>Vorname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C660C" w:rsidRDefault="002C660C" w:rsidP="00E43320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977" w:type="dxa"/>
            <w:gridSpan w:val="3"/>
            <w:shd w:val="clear" w:color="auto" w:fill="auto"/>
            <w:vAlign w:val="center"/>
          </w:tcPr>
          <w:p w:rsidR="002C660C" w:rsidRDefault="002C660C" w:rsidP="00E43320">
            <w:pPr>
              <w:jc w:val="center"/>
            </w:pPr>
            <w:r>
              <w:t>Verwandschafts-</w:t>
            </w:r>
          </w:p>
          <w:p w:rsidR="002C660C" w:rsidRDefault="002C660C" w:rsidP="00E43320">
            <w:pPr>
              <w:jc w:val="center"/>
            </w:pPr>
            <w:r>
              <w:t>verhältnis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2C660C" w:rsidRDefault="002C660C" w:rsidP="00E43320"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C660C" w:rsidTr="00E43320">
        <w:trPr>
          <w:trHeight w:val="567"/>
        </w:trPr>
        <w:tc>
          <w:tcPr>
            <w:tcW w:w="933" w:type="dxa"/>
            <w:shd w:val="clear" w:color="auto" w:fill="auto"/>
            <w:vAlign w:val="center"/>
          </w:tcPr>
          <w:p w:rsidR="002C660C" w:rsidRDefault="002C660C" w:rsidP="00E43320">
            <w:r>
              <w:t>Straße</w:t>
            </w:r>
          </w:p>
        </w:tc>
        <w:tc>
          <w:tcPr>
            <w:tcW w:w="8358" w:type="dxa"/>
            <w:gridSpan w:val="6"/>
            <w:shd w:val="clear" w:color="auto" w:fill="auto"/>
            <w:vAlign w:val="center"/>
          </w:tcPr>
          <w:p w:rsidR="002C660C" w:rsidRDefault="002C660C" w:rsidP="00E43320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C660C" w:rsidTr="00E43320">
        <w:trPr>
          <w:trHeight w:val="567"/>
        </w:trPr>
        <w:tc>
          <w:tcPr>
            <w:tcW w:w="933" w:type="dxa"/>
            <w:shd w:val="clear" w:color="auto" w:fill="auto"/>
            <w:vAlign w:val="center"/>
          </w:tcPr>
          <w:p w:rsidR="002C660C" w:rsidRDefault="002C660C" w:rsidP="00E43320">
            <w:r>
              <w:t>Plz/Ort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2C660C" w:rsidRDefault="002C660C" w:rsidP="00E43320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660C" w:rsidRDefault="002C660C" w:rsidP="00E43320">
            <w:r>
              <w:t>Telefon</w:t>
            </w: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:rsidR="002C660C" w:rsidRDefault="002C660C" w:rsidP="00E43320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C660C" w:rsidTr="00E43320">
        <w:trPr>
          <w:trHeight w:val="567"/>
        </w:trPr>
        <w:tc>
          <w:tcPr>
            <w:tcW w:w="933" w:type="dxa"/>
            <w:shd w:val="clear" w:color="auto" w:fill="auto"/>
            <w:vAlign w:val="center"/>
          </w:tcPr>
          <w:p w:rsidR="002C660C" w:rsidRDefault="002C660C" w:rsidP="00E43320">
            <w:r>
              <w:t>Mobil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2C660C" w:rsidRDefault="002C660C" w:rsidP="00E43320"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660C" w:rsidRDefault="002C660C" w:rsidP="00E43320">
            <w:r>
              <w:t>E-Mail</w:t>
            </w: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:rsidR="002C660C" w:rsidRDefault="002C660C" w:rsidP="00E43320"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:rsidR="002C660C" w:rsidRDefault="002C660C"/>
    <w:p w:rsidR="002C660C" w:rsidRPr="00F014A3" w:rsidRDefault="002C660C"/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4"/>
        <w:gridCol w:w="7111"/>
      </w:tblGrid>
      <w:tr w:rsidR="00F7288A" w:rsidTr="00165BBC">
        <w:trPr>
          <w:trHeight w:val="567"/>
        </w:trPr>
        <w:tc>
          <w:tcPr>
            <w:tcW w:w="2194" w:type="dxa"/>
            <w:shd w:val="clear" w:color="auto" w:fill="auto"/>
            <w:vAlign w:val="center"/>
          </w:tcPr>
          <w:p w:rsidR="00F7288A" w:rsidRDefault="00F7288A" w:rsidP="00F7288A">
            <w:r>
              <w:t>Wie wurden sie auf uns aufmerksam?</w:t>
            </w:r>
          </w:p>
        </w:tc>
        <w:tc>
          <w:tcPr>
            <w:tcW w:w="7111" w:type="dxa"/>
            <w:shd w:val="clear" w:color="auto" w:fill="auto"/>
            <w:vAlign w:val="center"/>
          </w:tcPr>
          <w:p w:rsidR="00F7288A" w:rsidRDefault="007C422F" w:rsidP="007C422F">
            <w:r>
              <w:fldChar w:fldCharType="begin">
                <w:ffData>
                  <w:name w:val="Dropdown20"/>
                  <w:enabled/>
                  <w:calcOnExit w:val="0"/>
                  <w:ddList>
                    <w:listEntry w:val=" "/>
                    <w:listEntry w:val="LK Baden 02252/9004"/>
                    <w:listEntry w:val="LK Gmünd 02852/9004"/>
                    <w:listEntry w:val="LK Horn 02982/9004"/>
                    <w:listEntry w:val="LK Hollabrunn 02952 9004"/>
                    <w:listEntry w:val="LK Mistelbach 02572/9004"/>
                    <w:listEntry w:val="LK Mödling 02236/9004"/>
                    <w:listEntry w:val="LK Klosterneuburg 02243/9004"/>
                    <w:listEntry w:val="LK Korneuburg 02262/9004"/>
                    <w:listEntry w:val="LK Krems 02732/9004"/>
                    <w:listEntry w:val="LK Stockerau 02266/9004"/>
                    <w:listEntry w:val="LK St.Pölten 02742/9004"/>
                    <w:listEntry w:val="LK Tulln 02272/9004"/>
                    <w:listEntry w:val="LK Waydhofen/Thaya 02842/9004"/>
                    <w:listEntry w:val="LK Waydhofen/Ybbs 07442/9004"/>
                    <w:listEntry w:val="LK Wr. Neustadt 02622/9004 "/>
                    <w:listEntry w:val="LK Zwettl 02822/9004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end"/>
            </w:r>
            <w:r w:rsidR="00543088">
              <w:t xml:space="preserve"> </w:t>
            </w:r>
            <w:r>
              <w:fldChar w:fldCharType="begin">
                <w:ffData>
                  <w:name w:val="Dropdown20"/>
                  <w:enabled/>
                  <w:calcOnExit w:val="0"/>
                  <w:entryMacro w:val="Arial11"/>
                  <w:ddList>
                    <w:listEntry w:val=" "/>
                    <w:listEntry w:val="KH AKH Wien 01/40400"/>
                    <w:listEntry w:val="KH Barmherzige Brüder 01/21121"/>
                    <w:listEntry w:val="KH Evangelisch 01/404220"/>
                    <w:listEntry w:val="KH Floridsdorf 01/275 22"/>
                    <w:listEntry w:val="KH Goldenes Kreuz Privatklinik 01/40111"/>
                    <w:listEntry w:val="KH Göttlicher Heiland 01/4865631"/>
                    <w:listEntry w:val="KH Hanusch 01/91021"/>
                    <w:listEntry w:val="KH Hartmannspital 01/54605"/>
                    <w:listEntry w:val="KH Herz Jesu 01/71226840"/>
                    <w:listEntry w:val="KH Hietzing 01/80110"/>
                    <w:listEntry w:val="KH Kaiser Franz Josef 01/601 91"/>
                    <w:listEntry w:val="KH Lorenz Böhler 01/33110"/>
                    <w:listEntry w:val="KH Otto-Wagner-Spital Baumgartner Höhe 01/910 60"/>
                    <w:listEntry w:val="KH Rudolfinerhaus 01/36036"/>
                    <w:listEntry w:val="KH Rudolstiftung 01/71165"/>
                    <w:listEntry w:val="KH SMZ Ost 01/28802"/>
                    <w:listEntry w:val="KH St. Elisabeth 01/71126 "/>
                    <w:listEntry w:val="KH Unfallkrankenhaus Wien Meidling 01/60150 "/>
                    <w:listEntry w:val="KH Wilhelminenspital 01/49150"/>
                  </w:ddList>
                </w:ffData>
              </w:fldChar>
            </w:r>
            <w:bookmarkStart w:id="29" w:name="Dropdown20"/>
            <w:r>
              <w:instrText xml:space="preserve"> FORMDROPDOWN </w:instrText>
            </w:r>
            <w:r>
              <w:fldChar w:fldCharType="end"/>
            </w:r>
            <w:bookmarkEnd w:id="29"/>
            <w:r w:rsidR="00DF3714">
              <w:t xml:space="preserve"> </w:t>
            </w:r>
            <w:r w:rsidR="00B25989"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="00B25989">
              <w:instrText xml:space="preserve"> FORMTEXT </w:instrText>
            </w:r>
            <w:r w:rsidR="00B25989">
              <w:fldChar w:fldCharType="separate"/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3F6440">
              <w:t> </w:t>
            </w:r>
            <w:r w:rsidR="00B25989">
              <w:fldChar w:fldCharType="end"/>
            </w:r>
            <w:bookmarkEnd w:id="30"/>
            <w:r w:rsidR="009F566D">
              <w:t xml:space="preserve"> </w:t>
            </w:r>
          </w:p>
        </w:tc>
      </w:tr>
    </w:tbl>
    <w:p w:rsidR="00F7288A" w:rsidRDefault="00F7288A" w:rsidP="00460991"/>
    <w:p w:rsidR="00F014A3" w:rsidRDefault="00F014A3" w:rsidP="00902C3B">
      <w:pPr>
        <w:spacing w:line="360" w:lineRule="auto"/>
        <w:rPr>
          <w:b/>
        </w:rPr>
      </w:pPr>
      <w:r w:rsidRPr="00F014A3">
        <w:rPr>
          <w:b/>
        </w:rPr>
        <w:t>Sons</w:t>
      </w:r>
      <w:r>
        <w:rPr>
          <w:b/>
        </w:rPr>
        <w:t>t</w:t>
      </w:r>
      <w:r w:rsidRPr="00F014A3">
        <w:rPr>
          <w:b/>
        </w:rPr>
        <w:t>iges:</w:t>
      </w:r>
    </w:p>
    <w:p w:rsidR="00902C3B" w:rsidRDefault="00902C3B" w:rsidP="00902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>
        <w:fldChar w:fldCharType="begin">
          <w:ffData>
            <w:name w:val="Text3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bookmarkStart w:id="31" w:name="_GoBack"/>
      <w:bookmarkEnd w:id="31"/>
      <w:r w:rsidR="003F6440">
        <w:t> </w:t>
      </w:r>
      <w:r w:rsidR="003F6440">
        <w:t> </w:t>
      </w:r>
      <w:r w:rsidR="003F6440">
        <w:t> </w:t>
      </w:r>
      <w:r w:rsidR="003F6440">
        <w:t> </w:t>
      </w:r>
      <w:r w:rsidR="003F6440">
        <w:t> </w:t>
      </w:r>
      <w:r>
        <w:fldChar w:fldCharType="end"/>
      </w:r>
    </w:p>
    <w:p w:rsidR="00A9755D" w:rsidRDefault="00A9755D" w:rsidP="00902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A9755D" w:rsidRDefault="00A9755D" w:rsidP="00902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A9755D" w:rsidRDefault="00A9755D" w:rsidP="00902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A9755D" w:rsidRDefault="00A9755D" w:rsidP="00902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A9755D" w:rsidRDefault="00A9755D" w:rsidP="00902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A9755D" w:rsidRDefault="00A9755D" w:rsidP="00902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A9755D" w:rsidRPr="00A9755D" w:rsidRDefault="00A9755D" w:rsidP="00902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sz w:val="8"/>
          <w:szCs w:val="8"/>
        </w:rPr>
      </w:pPr>
    </w:p>
    <w:p w:rsidR="00F014A3" w:rsidRDefault="00F014A3" w:rsidP="00460991">
      <w:pPr>
        <w:rPr>
          <w:b/>
        </w:rPr>
      </w:pPr>
    </w:p>
    <w:p w:rsidR="00902C3B" w:rsidRPr="00F014A3" w:rsidRDefault="00902C3B" w:rsidP="00460991">
      <w:pPr>
        <w:rPr>
          <w:b/>
        </w:rPr>
      </w:pPr>
    </w:p>
    <w:sectPr w:rsidR="00902C3B" w:rsidRPr="00F014A3" w:rsidSect="00D51DF0">
      <w:footerReference w:type="default" r:id="rId9"/>
      <w:footerReference w:type="first" r:id="rId10"/>
      <w:pgSz w:w="11906" w:h="16838"/>
      <w:pgMar w:top="1077" w:right="1418" w:bottom="1440" w:left="1418" w:header="709" w:footer="7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32A" w:rsidRDefault="005B132A">
      <w:r>
        <w:separator/>
      </w:r>
    </w:p>
  </w:endnote>
  <w:endnote w:type="continuationSeparator" w:id="0">
    <w:p w:rsidR="005B132A" w:rsidRDefault="005B1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C65" w:rsidRPr="00B368A5" w:rsidRDefault="00B34C65" w:rsidP="00FE2AA1">
    <w:pPr>
      <w:pStyle w:val="Fuzeile"/>
      <w:spacing w:line="220" w:lineRule="exact"/>
      <w:jc w:val="right"/>
      <w:rPr>
        <w:rFonts w:ascii="RotisSansSerif" w:hAnsi="RotisSansSerif"/>
        <w:b/>
        <w:iCs/>
        <w:color w:val="FF8C0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F0" w:rsidRPr="002C7BE4" w:rsidRDefault="00D51DF0" w:rsidP="00D51DF0">
    <w:pPr>
      <w:pStyle w:val="Fuzeile"/>
      <w:spacing w:line="360" w:lineRule="auto"/>
      <w:jc w:val="right"/>
      <w:rPr>
        <w:rFonts w:ascii="RotisSansSerif" w:hAnsi="RotisSansSerif"/>
        <w:b/>
        <w:iCs/>
        <w:color w:val="FF8C00"/>
        <w:sz w:val="18"/>
        <w:szCs w:val="18"/>
      </w:rPr>
    </w:pP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8360B8" wp14:editId="6A224ACF">
              <wp:simplePos x="0" y="0"/>
              <wp:positionH relativeFrom="column">
                <wp:posOffset>-67945</wp:posOffset>
              </wp:positionH>
              <wp:positionV relativeFrom="paragraph">
                <wp:posOffset>64770</wp:posOffset>
              </wp:positionV>
              <wp:extent cx="1930400" cy="781050"/>
              <wp:effectExtent l="0" t="0" r="0" b="0"/>
              <wp:wrapTight wrapText="bothSides">
                <wp:wrapPolygon edited="0">
                  <wp:start x="0" y="0"/>
                  <wp:lineTo x="0" y="21073"/>
                  <wp:lineTo x="14282" y="21073"/>
                  <wp:lineTo x="14282" y="16859"/>
                  <wp:lineTo x="21316" y="10010"/>
                  <wp:lineTo x="21316" y="0"/>
                  <wp:lineTo x="0" y="0"/>
                </wp:wrapPolygon>
              </wp:wrapTight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0400" cy="781050"/>
                        <a:chOff x="0" y="0"/>
                        <a:chExt cx="1930400" cy="781050"/>
                      </a:xfrm>
                    </wpg:grpSpPr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361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5450"/>
                          <a:ext cx="1250950" cy="355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7" o:spid="_x0000_s1026" style="position:absolute;margin-left:-5.35pt;margin-top:5.1pt;width:152pt;height:61.5pt;z-index:251659264" coordsize="19304,78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U1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LN81P+yN/lp/4rN3x/76&#10;zdXv3v3v3v5HHv3v3v3v6l38mz/t178K/wDxDOM/92+Y9+9+9+92Ze/e/e/e/e/e/e/e/e/e/e/e&#10;/e/e/e/e/e/e/e/e/e/e/e/e/e/e/e/e/e/e/e/e/e/e/e/e/e/e/e/e/e/e/e/e/e/e/e/e/e/e&#10;/e/e/e/e/e/e/nO/8KW/+3oW6v8AxDPUH/uoyHv3v3v3szP/AAlG/wCyyPkX/wCKzTf+/T6+9+9+&#10;9+975P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Wb5qf8AZG/y0/8AFZu+P/fWbq9+9+9+9/I49+9+9+9/Uu/k2f8Abr34V/8AiGcZ/wC7fMe/e/e/&#10;e7Mvfvfvfvfvfvfvfvfvfvfvfvfvfvfvfvfvfvfvfvfvfvfvfvfvfvfvfvfvfvfvfvfvfvfvfvfv&#10;fvfvfvfvfvfvfvfvfvfvfvfvfvfvfvfvfvfvfvfznf8AhS3/ANvQt1f+IZ6g/wDdRkPfvfvfvZmf&#10;+Eo3/ZZHyL/8Vmm/9+n1979797973yf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9fH+eVlHf&#10;JfGzCjUqU1D2rlJCJyUmeuqOvqSHXTBQA1MMfJpckkiVgALHVonf8LONySzbg/l7bQQSRw4/DfJr&#10;ck5WsYxVcuYrei8ZSCagCKiyY9MFP45mZiwqXVQtmL+9+90G+9ID373737373737373737373737&#10;373737373737373737373YB/K3/7Ls6M/wDKm/8Avnewfd5n/CbL/t9T8MP/AC4r/wCBP719+9+9&#10;7gHv6sn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Wt/nc1zyd19&#10;O40xqEpOrayuWUE63fIbsytO8bD6BYxjFIP1JY/4e/nqf8LGczLP8wPidt8wxrDi/jZl8zHUBmMs&#10;sud7Q3NRSwuh9KxwLt1GUjkmRr/Qe/e/e6Ufen17979797979797979797979797979797979797&#10;97979797sA/lb/8AZdnRn/lTf/fO9g+7zP8AhNl/2+p+GH/lxX/wJ/evv3v3vcA9/V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sKuyOj&#10;Om+36f7bs/rHZG+bJ44arcO3cbX5OkXTovQZh6cZXHPo41QTRtbi9vZZ/kD8MfiZ8q6D+H/I7459&#10;OdzBYjDS5LfmwdvZvceLQx+LVg91T0I3NgZhF6BJRVcEgXi9uPfvfvap2LsbavWu0sFsTZGIjwO0&#10;9tUf8PweHhqa2rix9F5pZxTxVGRqayseNZJmK65G0g2FgAAJPS/TPWfx56u2Z0t05taDZPWHXuJ/&#10;gezNqUuQzGUpsFiPuqmtWgpq7PZDK5aaCOoq5CgmqJCikKpCKqj3v3tWexP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g5/sxXx9/0k/6Gf8ATr05/pg8ni/0U/6Ttk/6SfL/AMc/7i/xv+9H&#10;k/w+1v7979797GP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89P+eR/wBvSflB/wCU&#10;U/8Agd+pPfvfvfve05/IU/7dndOf+HZ2/wD+/P3P7979797uQ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6df/AAqy/nPdh/CXr/Znwd+Lm7azZXyB+QOz6jenZ3ZmArJ6LdXVPSU2WrMBi6HZuQpZI5MN&#10;vTtHMYbJUv8AEUb7rFYnH1DQLHU1lJWUvvfvfvfzLUzOYjzC7hjyuSTPpklzKZxK6qXMJmFqhXLl&#10;VySyitXJLWjzCcP5RL69Wrn37373739lb+QL8tOxfmr/ACnPif3d2/lsluLtMYHeHW2+d05aWKpy&#10;G7cp1Lv/AHR13j9119agSSvy24tubeoavITyos0uRlqCxk/zsnvfvfvdy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56f88j/ALek/KD/AMop/wDA79Se/e/e/e9pz+Qp/wBuzunP/Ds7f/8Afn7n&#10;9+9+9+93I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ZUEsDBAoAAAAAAAAAIQCs4c1L&#10;YkQAAGJEAAAVAAAAZHJzL21lZGlhL2ltYWdlMi5qcGVn/9j/4AAQSkZJRgABAQEA3ADcAAD/2wBD&#10;AAIBAQIBAQICAgICAgICAwUDAwMDAwYEBAMFBwYHBwcGBwcICQsJCAgKCAcHCg0KCgsMDAwMBwkO&#10;Dw0MDgsMDAz/2wBDAQICAgMDAwYDAwYMCAcIDAwMDAwMDAwMDAwMDAwMDAwMDAwMDAwMDAwMDAwM&#10;DAwMDAwMDAwMDAwMDAwMDAwMDAz/wAARCABsAX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7" type="#_x0000_t75" style="position:absolute;width:19304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NvinBAAAA2gAAAA8AAABkcnMvZG93bnJldi54bWxEj0GLwjAUhO8L/ofwBG9rqqyuVKOIIu5R&#10;bQWPz+bZFpuX0mRt998bQdjjMDPfMItVZyrxoMaVlhWMhhEI4szqknMFabL7nIFwHlljZZkU/JGD&#10;1bL3scBY25aP9Dj5XAQIuxgVFN7XsZQuK8igG9qaOHg32xj0QTa51A22AW4qOY6iqTRYclgosKZN&#10;Qdn99GsUcDLdZnnyfdXV1+58uLTRZrtPlRr0u/UchKfO/4ff7R+tYAKvK+EG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NvinBAAAA2gAAAA8AAAAAAAAAAAAAAAAAnwIA&#10;AGRycy9kb3ducmV2LnhtbFBLBQYAAAAABAAEAPcAAACNAwAAAAA=&#10;">
                <v:imagedata r:id="rId3" o:title=""/>
                <v:path arrowok="t"/>
              </v:shape>
              <v:shape id="Grafik 4" o:spid="_x0000_s1028" type="#_x0000_t75" style="position:absolute;top:4254;width:12509;height: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HBTbEAAAA2gAAAA8AAABkcnMvZG93bnJldi54bWxEj09rwkAUxO+FfoflCb01G6UEm2YVCVS8&#10;KGj67/jIviZps29Ddo3x27uC4HGYmd8w2XI0rRiod41lBdMoBkFcWt1wpeCjeH+eg3AeWWNrmRSc&#10;ycFy8fiQYartifc0HHwlAoRdigpq77tUSlfWZNBFtiMO3q/tDfog+0rqHk8Bblo5i+NEGmw4LNTY&#10;UV5T+X84GgWl/z7mlNuf9df0L/lshm2x2b0q9TQZV28gPI3+Hr61N1rBC1yvhBsgF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HBTbEAAAA2gAAAA8AAAAAAAAAAAAAAAAA&#10;nwIAAGRycy9kb3ducmV2LnhtbFBLBQYAAAAABAAEAPcAAACQAwAAAAA=&#10;">
                <v:imagedata r:id="rId4" o:title=""/>
                <v:path arrowok="t"/>
              </v:shape>
              <w10:wrap type="tight"/>
            </v:group>
          </w:pict>
        </mc:Fallback>
      </mc:AlternateContent>
    </w:r>
    <w:r>
      <w:rPr>
        <w:rFonts w:ascii="RotisSansSerif" w:hAnsi="RotisSansSerif"/>
        <w:b/>
        <w:iCs/>
        <w:color w:val="FF8C00"/>
        <w:sz w:val="18"/>
        <w:szCs w:val="18"/>
      </w:rPr>
      <w:t>BewohnerInnenservice</w:t>
    </w:r>
  </w:p>
  <w:p w:rsidR="00D51DF0" w:rsidRPr="00B368A5" w:rsidRDefault="00D51DF0" w:rsidP="00D51DF0">
    <w:pPr>
      <w:pStyle w:val="Fuzeile"/>
      <w:spacing w:line="220" w:lineRule="exact"/>
      <w:jc w:val="right"/>
      <w:rPr>
        <w:rFonts w:ascii="RotisSansSerif" w:hAnsi="RotisSansSerif" w:cs="ArialMT"/>
        <w:color w:val="7B7A7A"/>
        <w:sz w:val="18"/>
        <w:szCs w:val="18"/>
      </w:rPr>
    </w:pPr>
    <w:r w:rsidRPr="00B368A5">
      <w:rPr>
        <w:rFonts w:ascii="RotisSansSerif" w:hAnsi="RotisSansSerif" w:cs="ArialMT"/>
        <w:color w:val="7B7A7A"/>
        <w:sz w:val="18"/>
        <w:szCs w:val="18"/>
      </w:rPr>
      <w:t xml:space="preserve">Hauptstraße 20 </w:t>
    </w:r>
    <w:r w:rsidRPr="00B368A5">
      <w:rPr>
        <w:rFonts w:ascii="RotisSansSerif" w:hAnsi="RotisSansSerif" w:cs="ArialMT"/>
        <w:color w:val="FF8C00"/>
        <w:sz w:val="18"/>
        <w:szCs w:val="18"/>
      </w:rPr>
      <w:t>|</w:t>
    </w:r>
    <w:r w:rsidRPr="00B368A5">
      <w:rPr>
        <w:rFonts w:ascii="RotisSansSerif" w:hAnsi="RotisSansSerif" w:cs="ArialMT"/>
        <w:color w:val="7B7A7A"/>
        <w:sz w:val="18"/>
        <w:szCs w:val="18"/>
      </w:rPr>
      <w:t xml:space="preserve"> 3420 Kritzendorf </w:t>
    </w:r>
    <w:r w:rsidRPr="00B368A5">
      <w:rPr>
        <w:rFonts w:ascii="RotisSansSerif" w:hAnsi="RotisSansSerif" w:cs="ArialMT"/>
        <w:color w:val="FF8C00"/>
        <w:sz w:val="18"/>
        <w:szCs w:val="18"/>
      </w:rPr>
      <w:t>|</w:t>
    </w:r>
    <w:r w:rsidRPr="00B368A5">
      <w:rPr>
        <w:rFonts w:ascii="RotisSansSerif" w:hAnsi="RotisSansSerif" w:cs="ArialMT"/>
        <w:color w:val="7B7A7A"/>
        <w:sz w:val="18"/>
        <w:szCs w:val="18"/>
      </w:rPr>
      <w:t xml:space="preserve"> Tel 0043 2243 460 - </w:t>
    </w:r>
    <w:r>
      <w:rPr>
        <w:rFonts w:ascii="RotisSansSerif" w:hAnsi="RotisSansSerif" w:cs="ArialMT"/>
        <w:color w:val="7B7A7A"/>
        <w:sz w:val="18"/>
        <w:szCs w:val="18"/>
      </w:rPr>
      <w:t>6010</w:t>
    </w:r>
    <w:r w:rsidRPr="00B368A5">
      <w:rPr>
        <w:rFonts w:ascii="RotisSansSerif" w:hAnsi="RotisSansSerif" w:cs="ArialMT"/>
        <w:color w:val="7B7A7A"/>
        <w:sz w:val="18"/>
        <w:szCs w:val="18"/>
      </w:rPr>
      <w:t xml:space="preserve"> </w:t>
    </w:r>
    <w:r w:rsidRPr="00B368A5">
      <w:rPr>
        <w:rFonts w:ascii="RotisSansSerif" w:hAnsi="RotisSansSerif" w:cs="ArialMT"/>
        <w:color w:val="FF8C00"/>
        <w:sz w:val="18"/>
        <w:szCs w:val="18"/>
      </w:rPr>
      <w:t xml:space="preserve">| </w:t>
    </w:r>
    <w:r w:rsidRPr="00B368A5">
      <w:rPr>
        <w:rFonts w:ascii="RotisSansSerif" w:hAnsi="RotisSansSerif" w:cs="ArialMT"/>
        <w:color w:val="7B7A7A"/>
        <w:sz w:val="18"/>
        <w:szCs w:val="18"/>
      </w:rPr>
      <w:t>Fax DW 9010</w:t>
    </w:r>
  </w:p>
  <w:p w:rsidR="00D51DF0" w:rsidRPr="00B368A5" w:rsidRDefault="00D51DF0" w:rsidP="00D51DF0">
    <w:pPr>
      <w:autoSpaceDE w:val="0"/>
      <w:autoSpaceDN w:val="0"/>
      <w:adjustRightInd w:val="0"/>
      <w:jc w:val="right"/>
      <w:rPr>
        <w:rFonts w:ascii="RotisSansSerif" w:hAnsi="RotisSansSerif" w:cs="ArialMT"/>
        <w:color w:val="7B7A7A"/>
        <w:sz w:val="18"/>
        <w:szCs w:val="18"/>
      </w:rPr>
    </w:pPr>
    <w:r w:rsidRPr="00B368A5">
      <w:rPr>
        <w:rFonts w:ascii="RotisSansSerif" w:hAnsi="RotisSansSerif" w:cs="ArialMT"/>
        <w:color w:val="7B7A7A"/>
        <w:sz w:val="18"/>
        <w:szCs w:val="18"/>
      </w:rPr>
      <w:t xml:space="preserve">bewohnerinnenservice@bbkritz.at </w:t>
    </w:r>
    <w:r w:rsidRPr="00B368A5">
      <w:rPr>
        <w:rFonts w:ascii="RotisSansSerif" w:hAnsi="RotisSansSerif" w:cs="ArialMT"/>
        <w:color w:val="FF8C00"/>
        <w:sz w:val="18"/>
        <w:szCs w:val="18"/>
      </w:rPr>
      <w:t>|</w:t>
    </w:r>
    <w:r w:rsidRPr="00B368A5">
      <w:rPr>
        <w:rFonts w:ascii="RotisSansSerif" w:hAnsi="RotisSansSerif" w:cs="ArialMT"/>
        <w:color w:val="7B7A7A"/>
        <w:sz w:val="18"/>
        <w:szCs w:val="18"/>
      </w:rPr>
      <w:t xml:space="preserve"> www.bbkritz.at</w:t>
    </w:r>
  </w:p>
  <w:p w:rsidR="00D51DF0" w:rsidRPr="00B368A5" w:rsidRDefault="00D51DF0" w:rsidP="00D51DF0">
    <w:pPr>
      <w:pStyle w:val="Fuzeile"/>
      <w:spacing w:line="220" w:lineRule="exact"/>
      <w:jc w:val="right"/>
      <w:rPr>
        <w:rFonts w:ascii="RotisSansSerif" w:hAnsi="RotisSansSerif"/>
        <w:iCs/>
        <w:color w:val="000000"/>
        <w:sz w:val="18"/>
        <w:szCs w:val="18"/>
        <w:lang w:val="en-US"/>
      </w:rPr>
    </w:pPr>
    <w:r w:rsidRPr="00B368A5">
      <w:rPr>
        <w:rFonts w:ascii="RotisSansSerif" w:hAnsi="RotisSansSerif" w:cs="ArialMT"/>
        <w:color w:val="7B7A7A"/>
        <w:sz w:val="18"/>
        <w:szCs w:val="18"/>
        <w:lang w:val="en-US"/>
      </w:rPr>
      <w:t xml:space="preserve">ATU 16291402 </w:t>
    </w:r>
    <w:r w:rsidRPr="00B368A5">
      <w:rPr>
        <w:rFonts w:ascii="RotisSansSerif" w:hAnsi="RotisSansSerif" w:cs="ArialMT"/>
        <w:color w:val="FF8C00"/>
        <w:sz w:val="18"/>
        <w:szCs w:val="18"/>
        <w:lang w:val="en-US"/>
      </w:rPr>
      <w:t>|</w:t>
    </w:r>
    <w:r w:rsidRPr="00B368A5">
      <w:rPr>
        <w:rFonts w:ascii="RotisSansSerif" w:hAnsi="RotisSansSerif" w:cs="ArialMT"/>
        <w:color w:val="7B7A7A"/>
        <w:sz w:val="18"/>
        <w:szCs w:val="18"/>
        <w:lang w:val="en-US"/>
      </w:rPr>
      <w:t xml:space="preserve"> BIC RZOOAT2L </w:t>
    </w:r>
    <w:r w:rsidRPr="00B368A5">
      <w:rPr>
        <w:rFonts w:ascii="RotisSansSerif" w:hAnsi="RotisSansSerif" w:cs="ArialMT"/>
        <w:color w:val="FF8C00"/>
        <w:sz w:val="18"/>
        <w:szCs w:val="18"/>
        <w:lang w:val="en-US"/>
      </w:rPr>
      <w:t>|</w:t>
    </w:r>
    <w:r w:rsidRPr="00B368A5">
      <w:rPr>
        <w:rFonts w:ascii="RotisSansSerif" w:hAnsi="RotisSansSerif" w:cs="ArialMT"/>
        <w:color w:val="7B7A7A"/>
        <w:sz w:val="18"/>
        <w:szCs w:val="18"/>
        <w:lang w:val="en-US"/>
      </w:rPr>
      <w:t xml:space="preserve"> IBAN AT29 3400 0000 0268 4124</w:t>
    </w:r>
  </w:p>
  <w:p w:rsidR="00D51DF0" w:rsidRDefault="00D51DF0" w:rsidP="00D51DF0"/>
  <w:p w:rsidR="00D51DF0" w:rsidRDefault="00D51DF0" w:rsidP="00D51DF0">
    <w:pPr>
      <w:pStyle w:val="Fuzeile"/>
      <w:tabs>
        <w:tab w:val="clear" w:pos="4536"/>
        <w:tab w:val="clear" w:pos="9072"/>
        <w:tab w:val="left" w:pos="9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32A" w:rsidRDefault="005B132A">
      <w:r>
        <w:separator/>
      </w:r>
    </w:p>
  </w:footnote>
  <w:footnote w:type="continuationSeparator" w:id="0">
    <w:p w:rsidR="005B132A" w:rsidRDefault="005B13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32A"/>
    <w:rsid w:val="000075FC"/>
    <w:rsid w:val="00016E27"/>
    <w:rsid w:val="0002115F"/>
    <w:rsid w:val="0002249D"/>
    <w:rsid w:val="00024EA2"/>
    <w:rsid w:val="00035217"/>
    <w:rsid w:val="00045C7C"/>
    <w:rsid w:val="00054937"/>
    <w:rsid w:val="000672B1"/>
    <w:rsid w:val="00072796"/>
    <w:rsid w:val="0007666B"/>
    <w:rsid w:val="000823DD"/>
    <w:rsid w:val="00084A9F"/>
    <w:rsid w:val="00096652"/>
    <w:rsid w:val="00097692"/>
    <w:rsid w:val="000A24E2"/>
    <w:rsid w:val="000D7812"/>
    <w:rsid w:val="000E3304"/>
    <w:rsid w:val="000E37B2"/>
    <w:rsid w:val="000E411E"/>
    <w:rsid w:val="000F0574"/>
    <w:rsid w:val="000F1DC8"/>
    <w:rsid w:val="000F652B"/>
    <w:rsid w:val="000F7771"/>
    <w:rsid w:val="00100C2B"/>
    <w:rsid w:val="00104B2A"/>
    <w:rsid w:val="0010570D"/>
    <w:rsid w:val="00117323"/>
    <w:rsid w:val="00124EFC"/>
    <w:rsid w:val="00131A90"/>
    <w:rsid w:val="00141404"/>
    <w:rsid w:val="00142A97"/>
    <w:rsid w:val="00156BEB"/>
    <w:rsid w:val="001573D5"/>
    <w:rsid w:val="0015793D"/>
    <w:rsid w:val="00165BBC"/>
    <w:rsid w:val="00165EF7"/>
    <w:rsid w:val="00172F6A"/>
    <w:rsid w:val="001746A0"/>
    <w:rsid w:val="00175CFA"/>
    <w:rsid w:val="0017780C"/>
    <w:rsid w:val="00187BEC"/>
    <w:rsid w:val="001945BB"/>
    <w:rsid w:val="001A044B"/>
    <w:rsid w:val="001A3570"/>
    <w:rsid w:val="001A3FD9"/>
    <w:rsid w:val="001A499C"/>
    <w:rsid w:val="001B1C26"/>
    <w:rsid w:val="001B57B5"/>
    <w:rsid w:val="001D788C"/>
    <w:rsid w:val="001E0D85"/>
    <w:rsid w:val="001E7DB5"/>
    <w:rsid w:val="001F2CF6"/>
    <w:rsid w:val="001F41AA"/>
    <w:rsid w:val="001F5449"/>
    <w:rsid w:val="00205F32"/>
    <w:rsid w:val="00207647"/>
    <w:rsid w:val="00220CB5"/>
    <w:rsid w:val="00223866"/>
    <w:rsid w:val="002335B1"/>
    <w:rsid w:val="00236C37"/>
    <w:rsid w:val="002416F9"/>
    <w:rsid w:val="0024546A"/>
    <w:rsid w:val="00252026"/>
    <w:rsid w:val="00273802"/>
    <w:rsid w:val="002812DA"/>
    <w:rsid w:val="00282147"/>
    <w:rsid w:val="0029043D"/>
    <w:rsid w:val="002A4820"/>
    <w:rsid w:val="002C16D5"/>
    <w:rsid w:val="002C1793"/>
    <w:rsid w:val="002C660C"/>
    <w:rsid w:val="002C7BE4"/>
    <w:rsid w:val="002D02F2"/>
    <w:rsid w:val="002D40CB"/>
    <w:rsid w:val="002F09B2"/>
    <w:rsid w:val="002F2642"/>
    <w:rsid w:val="002F7638"/>
    <w:rsid w:val="00302A05"/>
    <w:rsid w:val="003172B0"/>
    <w:rsid w:val="003301B3"/>
    <w:rsid w:val="0033103E"/>
    <w:rsid w:val="00341EB1"/>
    <w:rsid w:val="00344490"/>
    <w:rsid w:val="003446EE"/>
    <w:rsid w:val="00346FCA"/>
    <w:rsid w:val="00365EC5"/>
    <w:rsid w:val="0037069D"/>
    <w:rsid w:val="003816B4"/>
    <w:rsid w:val="003838C0"/>
    <w:rsid w:val="00391195"/>
    <w:rsid w:val="00393F78"/>
    <w:rsid w:val="003B08A9"/>
    <w:rsid w:val="003B6845"/>
    <w:rsid w:val="003D381B"/>
    <w:rsid w:val="003D38AC"/>
    <w:rsid w:val="003D4EC4"/>
    <w:rsid w:val="003E33F6"/>
    <w:rsid w:val="003F6440"/>
    <w:rsid w:val="003F6613"/>
    <w:rsid w:val="003F67C3"/>
    <w:rsid w:val="004013A2"/>
    <w:rsid w:val="0041079B"/>
    <w:rsid w:val="00440E45"/>
    <w:rsid w:val="00441DBC"/>
    <w:rsid w:val="00443D38"/>
    <w:rsid w:val="00445B83"/>
    <w:rsid w:val="00450DB4"/>
    <w:rsid w:val="00451E38"/>
    <w:rsid w:val="00460991"/>
    <w:rsid w:val="004623AE"/>
    <w:rsid w:val="004748BC"/>
    <w:rsid w:val="00487D64"/>
    <w:rsid w:val="004A389A"/>
    <w:rsid w:val="004A665D"/>
    <w:rsid w:val="004B48C9"/>
    <w:rsid w:val="004B7474"/>
    <w:rsid w:val="004B7826"/>
    <w:rsid w:val="004C1CD4"/>
    <w:rsid w:val="004C539E"/>
    <w:rsid w:val="004C5767"/>
    <w:rsid w:val="004D4B4C"/>
    <w:rsid w:val="004D65AB"/>
    <w:rsid w:val="004E0207"/>
    <w:rsid w:val="004E7F42"/>
    <w:rsid w:val="004F1D8B"/>
    <w:rsid w:val="004F5981"/>
    <w:rsid w:val="00505D2C"/>
    <w:rsid w:val="00511750"/>
    <w:rsid w:val="0051533D"/>
    <w:rsid w:val="0052272F"/>
    <w:rsid w:val="0052375E"/>
    <w:rsid w:val="005246AF"/>
    <w:rsid w:val="00525BF4"/>
    <w:rsid w:val="00530CA4"/>
    <w:rsid w:val="00543088"/>
    <w:rsid w:val="005447FE"/>
    <w:rsid w:val="00544F0D"/>
    <w:rsid w:val="00555C03"/>
    <w:rsid w:val="00556157"/>
    <w:rsid w:val="00585EA0"/>
    <w:rsid w:val="005B132A"/>
    <w:rsid w:val="005B6167"/>
    <w:rsid w:val="005B7FE1"/>
    <w:rsid w:val="005C45E4"/>
    <w:rsid w:val="005C55A8"/>
    <w:rsid w:val="005C6676"/>
    <w:rsid w:val="005C76AA"/>
    <w:rsid w:val="005D6505"/>
    <w:rsid w:val="005F0AF7"/>
    <w:rsid w:val="005F4252"/>
    <w:rsid w:val="005F7A88"/>
    <w:rsid w:val="00613189"/>
    <w:rsid w:val="00627049"/>
    <w:rsid w:val="006302F5"/>
    <w:rsid w:val="006312D6"/>
    <w:rsid w:val="0063558B"/>
    <w:rsid w:val="00635998"/>
    <w:rsid w:val="00647C7E"/>
    <w:rsid w:val="006557F3"/>
    <w:rsid w:val="00656D21"/>
    <w:rsid w:val="0065780A"/>
    <w:rsid w:val="00666C27"/>
    <w:rsid w:val="00677CB4"/>
    <w:rsid w:val="00680EFE"/>
    <w:rsid w:val="00687F28"/>
    <w:rsid w:val="00696930"/>
    <w:rsid w:val="006A1F91"/>
    <w:rsid w:val="006B6C74"/>
    <w:rsid w:val="006C1AAE"/>
    <w:rsid w:val="006D1A7E"/>
    <w:rsid w:val="006D34B0"/>
    <w:rsid w:val="006D7178"/>
    <w:rsid w:val="006F2363"/>
    <w:rsid w:val="006F2CEC"/>
    <w:rsid w:val="00700260"/>
    <w:rsid w:val="0071621A"/>
    <w:rsid w:val="00716E4A"/>
    <w:rsid w:val="007237E9"/>
    <w:rsid w:val="007240E2"/>
    <w:rsid w:val="00733B29"/>
    <w:rsid w:val="00741439"/>
    <w:rsid w:val="00744D19"/>
    <w:rsid w:val="00744D2E"/>
    <w:rsid w:val="00756FCF"/>
    <w:rsid w:val="0078480E"/>
    <w:rsid w:val="00793857"/>
    <w:rsid w:val="007979B1"/>
    <w:rsid w:val="007A2C21"/>
    <w:rsid w:val="007C422F"/>
    <w:rsid w:val="007C71C9"/>
    <w:rsid w:val="007C7841"/>
    <w:rsid w:val="007E3929"/>
    <w:rsid w:val="007F6B98"/>
    <w:rsid w:val="00801AA7"/>
    <w:rsid w:val="00802225"/>
    <w:rsid w:val="00804E13"/>
    <w:rsid w:val="00806025"/>
    <w:rsid w:val="008061B0"/>
    <w:rsid w:val="00811497"/>
    <w:rsid w:val="008144B9"/>
    <w:rsid w:val="00820C54"/>
    <w:rsid w:val="00822EE5"/>
    <w:rsid w:val="00824162"/>
    <w:rsid w:val="00837072"/>
    <w:rsid w:val="008437FB"/>
    <w:rsid w:val="00844E6A"/>
    <w:rsid w:val="00846B7F"/>
    <w:rsid w:val="008658D0"/>
    <w:rsid w:val="0087322B"/>
    <w:rsid w:val="008743D2"/>
    <w:rsid w:val="00874BC8"/>
    <w:rsid w:val="00883DCD"/>
    <w:rsid w:val="00890B20"/>
    <w:rsid w:val="00895A36"/>
    <w:rsid w:val="0089733F"/>
    <w:rsid w:val="008A0159"/>
    <w:rsid w:val="008A1CFE"/>
    <w:rsid w:val="008A2FB4"/>
    <w:rsid w:val="008B42A7"/>
    <w:rsid w:val="008B7BED"/>
    <w:rsid w:val="008B7DC9"/>
    <w:rsid w:val="008D6BAA"/>
    <w:rsid w:val="008E3B73"/>
    <w:rsid w:val="008F7C0B"/>
    <w:rsid w:val="00902360"/>
    <w:rsid w:val="00902C3B"/>
    <w:rsid w:val="00910280"/>
    <w:rsid w:val="00924315"/>
    <w:rsid w:val="00933E7F"/>
    <w:rsid w:val="009377A0"/>
    <w:rsid w:val="00947916"/>
    <w:rsid w:val="0095014D"/>
    <w:rsid w:val="00960154"/>
    <w:rsid w:val="0097595D"/>
    <w:rsid w:val="00975E65"/>
    <w:rsid w:val="009864FD"/>
    <w:rsid w:val="009966AB"/>
    <w:rsid w:val="009A0751"/>
    <w:rsid w:val="009E52BB"/>
    <w:rsid w:val="009E6450"/>
    <w:rsid w:val="009F566D"/>
    <w:rsid w:val="00A044D8"/>
    <w:rsid w:val="00A07AEE"/>
    <w:rsid w:val="00A1390D"/>
    <w:rsid w:val="00A24851"/>
    <w:rsid w:val="00A44AD0"/>
    <w:rsid w:val="00A71FED"/>
    <w:rsid w:val="00A76116"/>
    <w:rsid w:val="00A82444"/>
    <w:rsid w:val="00A9755D"/>
    <w:rsid w:val="00A97885"/>
    <w:rsid w:val="00AA58F4"/>
    <w:rsid w:val="00AC12C7"/>
    <w:rsid w:val="00AD1AF5"/>
    <w:rsid w:val="00AD377B"/>
    <w:rsid w:val="00AD583F"/>
    <w:rsid w:val="00AE644E"/>
    <w:rsid w:val="00AF4294"/>
    <w:rsid w:val="00AF471C"/>
    <w:rsid w:val="00AF6F5F"/>
    <w:rsid w:val="00B031E4"/>
    <w:rsid w:val="00B109CF"/>
    <w:rsid w:val="00B25989"/>
    <w:rsid w:val="00B27082"/>
    <w:rsid w:val="00B32D13"/>
    <w:rsid w:val="00B34C65"/>
    <w:rsid w:val="00B368A5"/>
    <w:rsid w:val="00B37FED"/>
    <w:rsid w:val="00B54E69"/>
    <w:rsid w:val="00B65AC2"/>
    <w:rsid w:val="00B71BE3"/>
    <w:rsid w:val="00B811FC"/>
    <w:rsid w:val="00B87F4E"/>
    <w:rsid w:val="00B9480A"/>
    <w:rsid w:val="00B95C81"/>
    <w:rsid w:val="00B96936"/>
    <w:rsid w:val="00BA4867"/>
    <w:rsid w:val="00BC4D01"/>
    <w:rsid w:val="00BC667E"/>
    <w:rsid w:val="00BC70A6"/>
    <w:rsid w:val="00BC7246"/>
    <w:rsid w:val="00BD24EC"/>
    <w:rsid w:val="00BD724E"/>
    <w:rsid w:val="00BD7CBC"/>
    <w:rsid w:val="00BE3DEA"/>
    <w:rsid w:val="00BE4FF6"/>
    <w:rsid w:val="00BF1622"/>
    <w:rsid w:val="00BF6B7F"/>
    <w:rsid w:val="00C01F75"/>
    <w:rsid w:val="00C12F1B"/>
    <w:rsid w:val="00C147F0"/>
    <w:rsid w:val="00C165EE"/>
    <w:rsid w:val="00C223B0"/>
    <w:rsid w:val="00C23FDF"/>
    <w:rsid w:val="00C34C33"/>
    <w:rsid w:val="00C35AAE"/>
    <w:rsid w:val="00C366D4"/>
    <w:rsid w:val="00C3795D"/>
    <w:rsid w:val="00C37E3C"/>
    <w:rsid w:val="00C4069C"/>
    <w:rsid w:val="00C454B9"/>
    <w:rsid w:val="00C45CD3"/>
    <w:rsid w:val="00C4646D"/>
    <w:rsid w:val="00C7593C"/>
    <w:rsid w:val="00C954F8"/>
    <w:rsid w:val="00C96950"/>
    <w:rsid w:val="00C97FBB"/>
    <w:rsid w:val="00CA1CA6"/>
    <w:rsid w:val="00CC1672"/>
    <w:rsid w:val="00CC499D"/>
    <w:rsid w:val="00CC5138"/>
    <w:rsid w:val="00CD0FDE"/>
    <w:rsid w:val="00CD47B6"/>
    <w:rsid w:val="00CF1C7C"/>
    <w:rsid w:val="00CF22C9"/>
    <w:rsid w:val="00CF2951"/>
    <w:rsid w:val="00D02784"/>
    <w:rsid w:val="00D07643"/>
    <w:rsid w:val="00D0788C"/>
    <w:rsid w:val="00D13E6E"/>
    <w:rsid w:val="00D170AA"/>
    <w:rsid w:val="00D17B71"/>
    <w:rsid w:val="00D2237A"/>
    <w:rsid w:val="00D344C1"/>
    <w:rsid w:val="00D375DA"/>
    <w:rsid w:val="00D42D4F"/>
    <w:rsid w:val="00D515CE"/>
    <w:rsid w:val="00D51DF0"/>
    <w:rsid w:val="00D63561"/>
    <w:rsid w:val="00D756DB"/>
    <w:rsid w:val="00D76C26"/>
    <w:rsid w:val="00D87883"/>
    <w:rsid w:val="00D9194C"/>
    <w:rsid w:val="00D93D56"/>
    <w:rsid w:val="00D97A04"/>
    <w:rsid w:val="00DA58F7"/>
    <w:rsid w:val="00DB2C8D"/>
    <w:rsid w:val="00DB52F9"/>
    <w:rsid w:val="00DC0176"/>
    <w:rsid w:val="00DC0B56"/>
    <w:rsid w:val="00DC1301"/>
    <w:rsid w:val="00DC36A2"/>
    <w:rsid w:val="00DC763E"/>
    <w:rsid w:val="00DE3EE7"/>
    <w:rsid w:val="00DE7B2F"/>
    <w:rsid w:val="00DE7DE1"/>
    <w:rsid w:val="00DF14C1"/>
    <w:rsid w:val="00DF36ED"/>
    <w:rsid w:val="00DF3714"/>
    <w:rsid w:val="00E07853"/>
    <w:rsid w:val="00E1748A"/>
    <w:rsid w:val="00E2346B"/>
    <w:rsid w:val="00E24AE1"/>
    <w:rsid w:val="00E257D6"/>
    <w:rsid w:val="00E5017B"/>
    <w:rsid w:val="00E526F6"/>
    <w:rsid w:val="00E57109"/>
    <w:rsid w:val="00E63126"/>
    <w:rsid w:val="00E7500A"/>
    <w:rsid w:val="00E7753A"/>
    <w:rsid w:val="00E808A7"/>
    <w:rsid w:val="00E81141"/>
    <w:rsid w:val="00E967A5"/>
    <w:rsid w:val="00EA3991"/>
    <w:rsid w:val="00EB3BD4"/>
    <w:rsid w:val="00EE326F"/>
    <w:rsid w:val="00EE5B0E"/>
    <w:rsid w:val="00EE5D76"/>
    <w:rsid w:val="00EF038A"/>
    <w:rsid w:val="00F014A3"/>
    <w:rsid w:val="00F078D8"/>
    <w:rsid w:val="00F21B63"/>
    <w:rsid w:val="00F43B8D"/>
    <w:rsid w:val="00F46698"/>
    <w:rsid w:val="00F46D62"/>
    <w:rsid w:val="00F51AF2"/>
    <w:rsid w:val="00F62141"/>
    <w:rsid w:val="00F7288A"/>
    <w:rsid w:val="00F74D0F"/>
    <w:rsid w:val="00F806D4"/>
    <w:rsid w:val="00F862DD"/>
    <w:rsid w:val="00F908B0"/>
    <w:rsid w:val="00F90E19"/>
    <w:rsid w:val="00FB2D65"/>
    <w:rsid w:val="00FC7FEA"/>
    <w:rsid w:val="00FD068B"/>
    <w:rsid w:val="00FE2AA1"/>
    <w:rsid w:val="00FE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55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71FE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E2AA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2AA1"/>
    <w:pPr>
      <w:tabs>
        <w:tab w:val="center" w:pos="4536"/>
        <w:tab w:val="right" w:pos="9072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55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71FE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E2AA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2AA1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Aufnahmeamtrag.dotx</Template>
  <TotalTime>0</TotalTime>
  <Pages>2</Pages>
  <Words>243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Aufnahmeamtrag</vt:lpstr>
    </vt:vector>
  </TitlesOfParts>
  <Company>Barmherzige Brüder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Aufnahmeamtrag</dc:title>
  <dc:creator>Robert Walenta</dc:creator>
  <cp:keywords>bbkritz</cp:keywords>
  <cp:lastModifiedBy>Robert Walenta</cp:lastModifiedBy>
  <cp:revision>3</cp:revision>
  <cp:lastPrinted>2017-07-05T13:06:00Z</cp:lastPrinted>
  <dcterms:created xsi:type="dcterms:W3CDTF">2019-03-04T13:06:00Z</dcterms:created>
  <dcterms:modified xsi:type="dcterms:W3CDTF">2019-03-06T08:19:00Z</dcterms:modified>
  <cp:category>AUfnahme</cp:category>
</cp:coreProperties>
</file>